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ABB" w:rsidRPr="00601D08" w:rsidRDefault="004B1ABB" w:rsidP="00092258">
      <w:pPr>
        <w:spacing w:line="276" w:lineRule="auto"/>
        <w:rPr>
          <w:rFonts w:asciiTheme="majorHAnsi" w:hAnsiTheme="majorHAnsi"/>
          <w:b/>
          <w:sz w:val="28"/>
          <w:szCs w:val="24"/>
          <w:lang w:val="ro-RO"/>
        </w:rPr>
      </w:pPr>
      <w:bookmarkStart w:id="0" w:name="_Hlk12009874"/>
      <w:r w:rsidRPr="00601D08">
        <w:rPr>
          <w:rFonts w:asciiTheme="majorHAnsi" w:hAnsiTheme="majorHAnsi"/>
          <w:b/>
          <w:sz w:val="28"/>
          <w:szCs w:val="24"/>
          <w:lang w:val="ro-RO"/>
        </w:rPr>
        <w:br/>
        <w:t xml:space="preserve">Proiectul RADAR prezintă Raportul </w:t>
      </w:r>
      <w:r w:rsidR="00064DB9">
        <w:rPr>
          <w:rFonts w:asciiTheme="majorHAnsi" w:hAnsiTheme="majorHAnsi"/>
          <w:b/>
          <w:sz w:val="28"/>
          <w:szCs w:val="24"/>
          <w:lang w:val="ro-RO"/>
        </w:rPr>
        <w:t xml:space="preserve">de stare </w:t>
      </w:r>
      <w:r w:rsidRPr="00601D08">
        <w:rPr>
          <w:rFonts w:asciiTheme="majorHAnsi" w:hAnsiTheme="majorHAnsi"/>
          <w:b/>
          <w:sz w:val="28"/>
          <w:szCs w:val="24"/>
          <w:lang w:val="ro-RO"/>
        </w:rPr>
        <w:t>privind analiza performanțelor, cunoștințelor și practicilor privind siguranța rutieră în 10 țări din regiunea Dunării</w:t>
      </w:r>
    </w:p>
    <w:p w:rsidR="00092258" w:rsidRPr="00601D08" w:rsidRDefault="0074273F" w:rsidP="00092258">
      <w:pPr>
        <w:spacing w:line="276" w:lineRule="auto"/>
        <w:rPr>
          <w:rFonts w:asciiTheme="majorHAnsi" w:hAnsiTheme="majorHAnsi"/>
          <w:szCs w:val="24"/>
          <w:lang w:val="ro-RO"/>
        </w:rPr>
      </w:pPr>
      <w:r w:rsidRPr="00613796">
        <w:rPr>
          <w:rFonts w:asciiTheme="majorHAnsi" w:hAnsiTheme="majorHAnsi"/>
          <w:i/>
          <w:sz w:val="26"/>
          <w:szCs w:val="26"/>
          <w:highlight w:val="yellow"/>
          <w:lang w:val="ro-RO"/>
        </w:rPr>
        <w:t>Proiectul RADAR – Evaluarea riscurilor pe drumurile din zona Dunării</w:t>
      </w:r>
      <w:r w:rsidRPr="00601D08">
        <w:rPr>
          <w:rFonts w:asciiTheme="majorHAnsi" w:hAnsiTheme="majorHAnsi"/>
          <w:i/>
          <w:sz w:val="26"/>
          <w:szCs w:val="26"/>
          <w:lang w:val="ro-RO"/>
        </w:rPr>
        <w:t xml:space="preserve"> </w:t>
      </w:r>
    </w:p>
    <w:p w:rsidR="00092258" w:rsidRPr="00601D08" w:rsidRDefault="002712C9" w:rsidP="00092258">
      <w:pPr>
        <w:spacing w:line="276" w:lineRule="auto"/>
        <w:rPr>
          <w:rFonts w:asciiTheme="majorHAnsi" w:hAnsiTheme="majorHAnsi"/>
          <w:szCs w:val="24"/>
          <w:lang w:val="ro-RO"/>
        </w:rPr>
      </w:pPr>
      <w:r w:rsidRPr="00613796">
        <w:rPr>
          <w:rFonts w:asciiTheme="majorHAnsi" w:hAnsiTheme="majorHAnsi"/>
          <w:szCs w:val="24"/>
          <w:highlight w:val="yellow"/>
          <w:lang w:val="ro-RO"/>
        </w:rPr>
        <w:t>Tributul</w:t>
      </w:r>
      <w:r w:rsidR="00723E85" w:rsidRPr="00613796">
        <w:rPr>
          <w:rFonts w:asciiTheme="majorHAnsi" w:hAnsiTheme="majorHAnsi"/>
          <w:szCs w:val="24"/>
          <w:highlight w:val="yellow"/>
          <w:lang w:val="ro-RO"/>
        </w:rPr>
        <w:t xml:space="preserve"> rutier</w:t>
      </w:r>
      <w:r w:rsidR="00B01C20" w:rsidRPr="00613796">
        <w:rPr>
          <w:rFonts w:asciiTheme="majorHAnsi" w:hAnsiTheme="majorHAnsi"/>
          <w:szCs w:val="24"/>
          <w:highlight w:val="yellow"/>
          <w:lang w:val="ro-RO"/>
        </w:rPr>
        <w:t xml:space="preserve"> plătit pentru mobilitate în zece țări din regiunea Dunării în 2017</w:t>
      </w:r>
      <w:r w:rsidR="00C87B85" w:rsidRPr="00613796">
        <w:rPr>
          <w:rFonts w:asciiTheme="majorHAnsi" w:hAnsiTheme="majorHAnsi"/>
          <w:szCs w:val="24"/>
          <w:highlight w:val="yellow"/>
          <w:lang w:val="ro-RO"/>
        </w:rPr>
        <w:t xml:space="preserve"> e</w:t>
      </w:r>
      <w:r w:rsidR="00B01C20" w:rsidRPr="00613796">
        <w:rPr>
          <w:rFonts w:asciiTheme="majorHAnsi" w:hAnsiTheme="majorHAnsi"/>
          <w:szCs w:val="24"/>
          <w:highlight w:val="yellow"/>
          <w:lang w:val="ro-RO"/>
        </w:rPr>
        <w:t>ste de 4.077 de decese</w:t>
      </w:r>
      <w:r w:rsidR="00B01C20" w:rsidRPr="00601D08">
        <w:rPr>
          <w:rFonts w:asciiTheme="majorHAnsi" w:hAnsiTheme="majorHAnsi"/>
          <w:szCs w:val="24"/>
          <w:lang w:val="ro-RO"/>
        </w:rPr>
        <w:t xml:space="preserve">. Accidentele mortale și accidentele grave nu ar trebui să fie prețul pe care trebuie să-l plătim pentru mobilitatea noastră. De ce continuăm să acceptăm în fiecare an aproximativ 25 000 de decese și 135 000 de vătămări grave, chiar aici în Uniunea Europeană? </w:t>
      </w:r>
      <w:r w:rsidR="00B01C20" w:rsidRPr="00F92D45">
        <w:rPr>
          <w:rFonts w:asciiTheme="majorHAnsi" w:hAnsiTheme="majorHAnsi"/>
          <w:szCs w:val="24"/>
          <w:highlight w:val="yellow"/>
          <w:lang w:val="ro-RO"/>
        </w:rPr>
        <w:t>Conform ultimului studiu al Comisiei Europene, costul extern al accidentelor rutiere este estimat</w:t>
      </w:r>
      <w:r w:rsidR="00B01C20" w:rsidRPr="00F92D45">
        <w:rPr>
          <w:rFonts w:asciiTheme="majorHAnsi" w:hAnsiTheme="majorHAnsi"/>
          <w:szCs w:val="24"/>
          <w:lang w:val="ro-RO"/>
        </w:rPr>
        <w:t xml:space="preserve"> la</w:t>
      </w:r>
      <w:r w:rsidR="00B01C20" w:rsidRPr="00601D08">
        <w:rPr>
          <w:rFonts w:asciiTheme="majorHAnsi" w:hAnsiTheme="majorHAnsi"/>
          <w:szCs w:val="24"/>
          <w:lang w:val="ro-RO"/>
        </w:rPr>
        <w:t xml:space="preserve"> 300 de miliarde de euro pe an. </w:t>
      </w:r>
      <w:r w:rsidR="00B01C20" w:rsidRPr="00601D08">
        <w:rPr>
          <w:rFonts w:asciiTheme="majorHAnsi" w:hAnsiTheme="majorHAnsi"/>
          <w:b/>
          <w:szCs w:val="24"/>
          <w:lang w:val="ro-RO"/>
        </w:rPr>
        <w:t>John Dawson</w:t>
      </w:r>
      <w:r w:rsidR="00B01C20" w:rsidRPr="00601D08">
        <w:rPr>
          <w:rFonts w:asciiTheme="majorHAnsi" w:hAnsiTheme="majorHAnsi"/>
          <w:szCs w:val="24"/>
          <w:lang w:val="ro-RO"/>
        </w:rPr>
        <w:t>, Director</w:t>
      </w:r>
      <w:r w:rsidR="005A6F04" w:rsidRPr="00601D08">
        <w:rPr>
          <w:rFonts w:asciiTheme="majorHAnsi" w:hAnsiTheme="majorHAnsi"/>
          <w:szCs w:val="24"/>
          <w:lang w:val="ro-RO"/>
        </w:rPr>
        <w:t>ul Consiliului</w:t>
      </w:r>
      <w:r w:rsidR="00B01C20" w:rsidRPr="00601D08">
        <w:rPr>
          <w:rFonts w:asciiTheme="majorHAnsi" w:hAnsiTheme="majorHAnsi"/>
          <w:szCs w:val="24"/>
          <w:lang w:val="ro-RO"/>
        </w:rPr>
        <w:t xml:space="preserve"> al EIRA-EuroRAP, a declarat: </w:t>
      </w:r>
      <w:r w:rsidR="00B01C20" w:rsidRPr="00601D08">
        <w:rPr>
          <w:rFonts w:asciiTheme="majorHAnsi" w:hAnsiTheme="majorHAnsi"/>
          <w:i/>
          <w:szCs w:val="24"/>
          <w:lang w:val="ro-RO"/>
        </w:rPr>
        <w:t xml:space="preserve">"Trebuie să o tratăm ca o problemă majoră de sănătate publică. Nu am accepta mai mult de un milion de oameni uciși la nivel global în urma oricărui </w:t>
      </w:r>
      <w:r w:rsidR="00DA2A0A">
        <w:rPr>
          <w:rFonts w:asciiTheme="majorHAnsi" w:hAnsiTheme="majorHAnsi"/>
          <w:i/>
          <w:szCs w:val="24"/>
          <w:lang w:val="ro-RO"/>
        </w:rPr>
        <w:t xml:space="preserve">alt </w:t>
      </w:r>
      <w:r w:rsidR="00B01C20" w:rsidRPr="00601D08">
        <w:rPr>
          <w:rFonts w:asciiTheme="majorHAnsi" w:hAnsiTheme="majorHAnsi"/>
          <w:i/>
          <w:szCs w:val="24"/>
          <w:lang w:val="ro-RO"/>
        </w:rPr>
        <w:t>tip de epidemie.”</w:t>
      </w:r>
    </w:p>
    <w:p w:rsidR="00C87B85" w:rsidRDefault="00B01C20" w:rsidP="00C87B85">
      <w:pPr>
        <w:spacing w:line="276" w:lineRule="auto"/>
        <w:rPr>
          <w:rFonts w:asciiTheme="majorHAnsi" w:hAnsiTheme="majorHAnsi"/>
          <w:szCs w:val="24"/>
          <w:lang w:val="ro-RO"/>
        </w:rPr>
      </w:pPr>
      <w:r w:rsidRPr="00601D08">
        <w:rPr>
          <w:rFonts w:asciiTheme="majorHAnsi" w:hAnsiTheme="majorHAnsi"/>
          <w:szCs w:val="24"/>
          <w:lang w:val="ro-RO"/>
        </w:rPr>
        <w:t xml:space="preserve">Acesta este un fenomen internațional, iar cele mai recente date ale Organizației Mondiale a Sănătății (OMS),  indică decese globale în număr de 1,35 milioane anual - ceea ce înseamnă mai mult de 3.000 de decese în fiecare zi. Accidentele de circulație sunt în prezent cea de-a opta cea mai frecventă cauză de deces din lume, și principala cauză de deces în rândul tinerilor </w:t>
      </w:r>
      <w:r w:rsidR="002927FB">
        <w:rPr>
          <w:rFonts w:asciiTheme="majorHAnsi" w:hAnsiTheme="majorHAnsi"/>
          <w:szCs w:val="24"/>
          <w:lang w:val="ro-RO"/>
        </w:rPr>
        <w:t>cu vârsta cuprinsă între 5-24 ani</w:t>
      </w:r>
      <w:r w:rsidRPr="00601D08">
        <w:rPr>
          <w:rFonts w:asciiTheme="majorHAnsi" w:hAnsiTheme="majorHAnsi"/>
          <w:szCs w:val="24"/>
          <w:lang w:val="ro-RO"/>
        </w:rPr>
        <w:t xml:space="preserve">. Conform prognozelor OMS, accidentele rutiere vor fi cea de-a cincea cauză de deces la nivel global, până în 2030. Motorizarea intensă din întreaga lume a dus la o creștere considerabilă a numărului de decese și se așteaptă o creștere </w:t>
      </w:r>
      <w:bookmarkStart w:id="1" w:name="_GoBack"/>
      <w:bookmarkEnd w:id="1"/>
      <w:r w:rsidRPr="00601D08">
        <w:rPr>
          <w:rFonts w:asciiTheme="majorHAnsi" w:hAnsiTheme="majorHAnsi"/>
          <w:szCs w:val="24"/>
          <w:lang w:val="ro-RO"/>
        </w:rPr>
        <w:t xml:space="preserve">continuă pe măsura intensificării </w:t>
      </w:r>
      <w:r w:rsidR="00D249D7">
        <w:rPr>
          <w:rFonts w:asciiTheme="majorHAnsi" w:hAnsiTheme="majorHAnsi"/>
          <w:szCs w:val="24"/>
          <w:lang w:val="ro-RO"/>
        </w:rPr>
        <w:t>aceste</w:t>
      </w:r>
      <w:r w:rsidRPr="00601D08">
        <w:rPr>
          <w:rFonts w:asciiTheme="majorHAnsi" w:hAnsiTheme="majorHAnsi"/>
          <w:szCs w:val="24"/>
          <w:lang w:val="ro-RO"/>
        </w:rPr>
        <w:t>ia.</w:t>
      </w:r>
    </w:p>
    <w:p w:rsidR="00743E3C" w:rsidRPr="00601D08" w:rsidRDefault="00092258" w:rsidP="00C87B85">
      <w:pPr>
        <w:spacing w:line="276" w:lineRule="auto"/>
        <w:rPr>
          <w:i/>
          <w:iCs/>
          <w:color w:val="44546A" w:themeColor="text2"/>
          <w:sz w:val="18"/>
          <w:szCs w:val="18"/>
          <w:lang w:val="ro-RO"/>
        </w:rPr>
      </w:pPr>
      <w:r w:rsidRPr="00601D08">
        <w:rPr>
          <w:rFonts w:asciiTheme="majorHAnsi" w:hAnsiTheme="majorHAnsi"/>
          <w:noProof/>
          <w:szCs w:val="24"/>
          <w:lang w:val="en-US"/>
        </w:rPr>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4">
            <w:drawing>
              <wp:inline distT="0" distB="0" distL="0" distR="0" wp14:anchorId="7605CBD4" wp14:editId="576970CF">
                <wp:extent cx="5486400" cy="3200400"/>
                <wp:effectExtent l="0" t="0" r="0" b="0"/>
                <wp:docPr id="7" name="Chart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7605CBD4" wp14:editId="576970CF">
                <wp:extent cx="5486400" cy="3200400"/>
                <wp:effectExtent l="0" t="0" r="0" b="0"/>
                <wp:docPr id="7"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pic:cNvPicPr>
                          <a:picLocks noGrp="1" noRot="1" noChangeAspect="1" noMove="1" noResize="1" noEditPoints="1" noAdjustHandles="1" noChangeArrowheads="1" noChangeShapeType="1"/>
                        </pic:cNvPicPr>
                      </pic:nvPicPr>
                      <pic:blipFill>
                        <a:blip r:embed="rId9"/>
                        <a:stretch>
                          <a:fillRect/>
                        </a:stretch>
                      </pic:blipFill>
                      <pic:spPr>
                        <a:xfrm>
                          <a:off x="0" y="0"/>
                          <a:ext cx="5486400" cy="3200400"/>
                        </a:xfrm>
                        <a:prstGeom prst="rect">
                          <a:avLst/>
                        </a:prstGeom>
                      </pic:spPr>
                    </pic:pic>
                  </a:graphicData>
                </a:graphic>
              </wp:inline>
            </w:drawing>
          </mc:Fallback>
        </mc:AlternateContent>
      </w:r>
      <w:r w:rsidR="0076216C" w:rsidRPr="00601D08">
        <w:rPr>
          <w:i/>
          <w:iCs/>
          <w:color w:val="44546A" w:themeColor="text2"/>
          <w:sz w:val="18"/>
          <w:szCs w:val="18"/>
          <w:lang w:val="ro-RO"/>
        </w:rPr>
        <w:t xml:space="preserve">Imaginea </w:t>
      </w:r>
      <w:r w:rsidR="00743E3C" w:rsidRPr="00601D08">
        <w:rPr>
          <w:i/>
          <w:iCs/>
          <w:color w:val="44546A" w:themeColor="text2"/>
          <w:sz w:val="18"/>
          <w:szCs w:val="18"/>
          <w:lang w:val="ro-RO"/>
        </w:rPr>
        <w:t>1 Decese rutiere pe milion de populație în lume în 2016</w:t>
      </w:r>
      <w:r w:rsidR="008E71C6">
        <w:rPr>
          <w:rStyle w:val="af2"/>
          <w:i/>
          <w:iCs/>
          <w:color w:val="44546A" w:themeColor="text2"/>
          <w:sz w:val="18"/>
          <w:szCs w:val="18"/>
          <w:lang w:val="ro-RO"/>
        </w:rPr>
        <w:footnoteReference w:id="1"/>
      </w:r>
      <w:r w:rsidR="00743E3C" w:rsidRPr="00601D08">
        <w:rPr>
          <w:i/>
          <w:iCs/>
          <w:color w:val="44546A" w:themeColor="text2"/>
          <w:sz w:val="18"/>
          <w:szCs w:val="18"/>
          <w:lang w:val="ro-RO"/>
        </w:rPr>
        <w:t xml:space="preserve"> conform OMS</w:t>
      </w:r>
    </w:p>
    <w:p w:rsidR="00C33A7E" w:rsidRPr="00601D08" w:rsidRDefault="00C33A7E"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lastRenderedPageBreak/>
        <w:t>Atât de aproape de sfârșitul Decadei de acțiune, dar atât de departe de rezultatele scontate</w:t>
      </w:r>
    </w:p>
    <w:p w:rsidR="00092258" w:rsidRPr="00601D08" w:rsidRDefault="00C33A7E" w:rsidP="00092258">
      <w:pPr>
        <w:rPr>
          <w:rFonts w:asciiTheme="majorHAnsi" w:hAnsiTheme="majorHAnsi" w:cs="Times New Roman"/>
          <w:i/>
          <w:szCs w:val="24"/>
          <w:lang w:val="ro-RO"/>
        </w:rPr>
      </w:pPr>
      <w:r w:rsidRPr="00601D08">
        <w:rPr>
          <w:rFonts w:asciiTheme="majorHAnsi" w:hAnsiTheme="majorHAnsi"/>
          <w:szCs w:val="24"/>
          <w:lang w:val="ro-RO"/>
        </w:rPr>
        <w:t xml:space="preserve">În 2018, 28 de state membre ale Uniunii Europene au raportat Comisiei Europene aproximativ 25 100 de decese rutiere. Aceasta este o scădere de 21% față de anul 2010. Anul trecut, rata medie de deces în cele 28 de state membre ale UE a fost de 49 de decese rutiere la 1 milion de locuitori, ceea ce reprezintă o scădere cu 1% față de anul precedent. Aceasta înseamnă că obiectivul de a reduce în jumătate numărul de decese rutiere până în 2020 în cadrul Deceniului de acțiune este departe de a fi atins. </w:t>
      </w:r>
      <w:r w:rsidRPr="00601D08">
        <w:rPr>
          <w:rFonts w:asciiTheme="majorHAnsi" w:hAnsiTheme="majorHAnsi"/>
          <w:b/>
          <w:szCs w:val="24"/>
          <w:lang w:val="ro-RO"/>
        </w:rPr>
        <w:t>Ferry Smith</w:t>
      </w:r>
      <w:r w:rsidRPr="00601D08">
        <w:rPr>
          <w:rFonts w:asciiTheme="majorHAnsi" w:hAnsiTheme="majorHAnsi"/>
          <w:szCs w:val="24"/>
          <w:lang w:val="ro-RO"/>
        </w:rPr>
        <w:t>, președintele EuroRAP și directorul EIRA, insistă că "</w:t>
      </w:r>
      <w:r w:rsidRPr="00601D08">
        <w:rPr>
          <w:rFonts w:asciiTheme="majorHAnsi" w:hAnsiTheme="majorHAnsi"/>
          <w:i/>
          <w:szCs w:val="24"/>
          <w:lang w:val="ro-RO"/>
        </w:rPr>
        <w:t>dacă ne vom reîntoarce la obiectivul nostru de a diminua până la jumătate numărul de decese și accidente grave la nivel european, noi, ca profesioniști în domeniul siguranței rutiere, trebuie să ajungem cu îndrăzneală în societate și să construim un consens puternic pentru drumuri mai sigure. "</w:t>
      </w:r>
    </w:p>
    <w:p w:rsidR="002516C4" w:rsidRPr="00601D08" w:rsidRDefault="002516C4" w:rsidP="00092258">
      <w:pPr>
        <w:rPr>
          <w:rFonts w:asciiTheme="majorHAnsi" w:hAnsiTheme="majorHAnsi"/>
          <w:szCs w:val="24"/>
          <w:lang w:val="ro-RO"/>
        </w:rPr>
      </w:pPr>
      <w:r w:rsidRPr="00601D08">
        <w:rPr>
          <w:rFonts w:asciiTheme="majorHAnsi" w:hAnsiTheme="majorHAnsi"/>
          <w:szCs w:val="24"/>
          <w:lang w:val="ro-RO"/>
        </w:rPr>
        <w:t>Deceniul de acțiune este un program sponsorizat de Organizația Națiunilor Unite care a cerut guvernelor din întreaga lume să pună în aplicare măsuri urgente pentru a reduce cu 50% numărul accidentelor rutiere până în 2020. Autoritățile rutiere din peste 120 de țări și-au asumat angajamentul de a face față acestei provocări.</w:t>
      </w:r>
    </w:p>
    <w:p w:rsidR="00092258" w:rsidRPr="00601D08" w:rsidRDefault="002516C4" w:rsidP="00092258">
      <w:pPr>
        <w:rPr>
          <w:rFonts w:asciiTheme="majorHAnsi" w:hAnsiTheme="majorHAnsi"/>
          <w:szCs w:val="24"/>
          <w:lang w:val="ro-RO"/>
        </w:rPr>
      </w:pPr>
      <w:r w:rsidRPr="00601D08">
        <w:rPr>
          <w:rFonts w:asciiTheme="majorHAnsi" w:hAnsiTheme="majorHAnsi"/>
          <w:szCs w:val="24"/>
          <w:lang w:val="ro-RO"/>
        </w:rPr>
        <w:t xml:space="preserve">Toate țările cu venituri înalte au adoptat măsuri de siguranță rutieră, cum ar fi educarea cetățenilor în ceea ce privește importanța și respectarea protocoalelor privind siguranța rutieră, reglementarea limitelor de viteză, separarea participanților la trafic vulnerabili de traficul motorizat, inițierea unor campanii de sensibilizare și măsuri pentru siguranța rutieră la nivel de infrastructură. Infrastructura rutieră  sigură face parte din această provocare </w:t>
      </w:r>
      <w:r w:rsidR="00D249D7">
        <w:rPr>
          <w:rFonts w:asciiTheme="majorHAnsi" w:hAnsiTheme="majorHAnsi"/>
          <w:szCs w:val="24"/>
          <w:lang w:val="ro-RO"/>
        </w:rPr>
        <w:t>prin</w:t>
      </w:r>
      <w:r w:rsidRPr="00601D08">
        <w:rPr>
          <w:rFonts w:asciiTheme="majorHAnsi" w:hAnsiTheme="majorHAnsi"/>
          <w:szCs w:val="24"/>
          <w:lang w:val="ro-RO"/>
        </w:rPr>
        <w:t xml:space="preserve"> crearea unui "sistem sigur" cu adevărat "pentru toți utilizatorii drumurilor".</w:t>
      </w:r>
      <w:r w:rsidR="00092258" w:rsidRPr="00601D08">
        <w:rPr>
          <w:rFonts w:asciiTheme="majorHAnsi" w:hAnsiTheme="majorHAnsi"/>
          <w:szCs w:val="24"/>
          <w:lang w:val="ro-RO"/>
        </w:rPr>
        <w:t xml:space="preserve"> </w:t>
      </w:r>
    </w:p>
    <w:p w:rsidR="002516C4" w:rsidRPr="00601D08" w:rsidRDefault="002516C4" w:rsidP="00092258">
      <w:pPr>
        <w:spacing w:line="276" w:lineRule="auto"/>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 xml:space="preserve">Drumuri de 3 stele sau mai bune pentru toți participanții la trafic </w:t>
      </w:r>
    </w:p>
    <w:p w:rsidR="002516C4" w:rsidRPr="00601D08" w:rsidRDefault="002516C4" w:rsidP="00092258">
      <w:pPr>
        <w:spacing w:line="276" w:lineRule="auto"/>
        <w:rPr>
          <w:rFonts w:asciiTheme="majorHAnsi" w:hAnsiTheme="majorHAnsi"/>
          <w:szCs w:val="24"/>
          <w:lang w:val="ro-RO"/>
        </w:rPr>
      </w:pPr>
      <w:r w:rsidRPr="00601D08">
        <w:rPr>
          <w:rFonts w:asciiTheme="majorHAnsi" w:hAnsiTheme="majorHAnsi"/>
          <w:szCs w:val="24"/>
          <w:lang w:val="ro-RO"/>
        </w:rPr>
        <w:t xml:space="preserve">Într-o lume perfectă, toate drumurile ar fi de 5 stele (adică </w:t>
      </w:r>
      <w:r w:rsidR="0077218D">
        <w:rPr>
          <w:rFonts w:asciiTheme="majorHAnsi" w:hAnsiTheme="majorHAnsi"/>
          <w:szCs w:val="24"/>
          <w:lang w:val="ro-RO"/>
        </w:rPr>
        <w:t>foarte</w:t>
      </w:r>
      <w:r w:rsidRPr="00601D08">
        <w:rPr>
          <w:rFonts w:asciiTheme="majorHAnsi" w:hAnsiTheme="majorHAnsi"/>
          <w:szCs w:val="24"/>
          <w:lang w:val="ro-RO"/>
        </w:rPr>
        <w:t xml:space="preserve"> sigure</w:t>
      </w:r>
      <w:r w:rsidR="0077218D">
        <w:rPr>
          <w:rFonts w:asciiTheme="majorHAnsi" w:hAnsiTheme="majorHAnsi"/>
          <w:szCs w:val="24"/>
          <w:lang w:val="ro-RO"/>
        </w:rPr>
        <w:t xml:space="preserve"> din toate aspectele</w:t>
      </w:r>
      <w:r w:rsidRPr="00601D08">
        <w:rPr>
          <w:rFonts w:asciiTheme="majorHAnsi" w:hAnsiTheme="majorHAnsi"/>
          <w:szCs w:val="24"/>
          <w:lang w:val="ro-RO"/>
        </w:rPr>
        <w:t>) pentru toate grupurile de utilizatori ai drumurilor. 5 stele pentru pietoni, 5 stele pentru bicicliști; 5 stele pentru motocicliști și 5 stele pentru ocupanții de vehicule și de transport public. Deși</w:t>
      </w:r>
      <w:r w:rsidR="0077218D">
        <w:rPr>
          <w:rFonts w:asciiTheme="majorHAnsi" w:hAnsiTheme="majorHAnsi"/>
          <w:szCs w:val="24"/>
          <w:lang w:val="ro-RO"/>
        </w:rPr>
        <w:t>,</w:t>
      </w:r>
      <w:r w:rsidRPr="00601D08">
        <w:rPr>
          <w:rFonts w:asciiTheme="majorHAnsi" w:hAnsiTheme="majorHAnsi"/>
          <w:szCs w:val="24"/>
          <w:lang w:val="ro-RO"/>
        </w:rPr>
        <w:t xml:space="preserve"> există un caz financiar covârșitor pentru investirea în drumuri mai sigure, o lume cu drumuri de 5 stele pentru toți oamenii de pe toate drumurile continuă să rămână o aspirație pentru viitor.</w:t>
      </w:r>
    </w:p>
    <w:p w:rsidR="00092258" w:rsidRPr="00601D08" w:rsidRDefault="002516C4" w:rsidP="00092258">
      <w:pPr>
        <w:spacing w:line="276" w:lineRule="auto"/>
        <w:rPr>
          <w:rFonts w:asciiTheme="majorHAnsi" w:hAnsiTheme="majorHAnsi"/>
          <w:szCs w:val="24"/>
          <w:lang w:val="ro-RO"/>
        </w:rPr>
      </w:pPr>
      <w:r w:rsidRPr="00601D08">
        <w:rPr>
          <w:rFonts w:asciiTheme="majorHAnsi" w:hAnsiTheme="majorHAnsi"/>
          <w:szCs w:val="24"/>
          <w:lang w:val="ro-RO"/>
        </w:rPr>
        <w:t>În timp ce drumurile cu volum mare pot fi ridicate în mod rentabil la un nivel de 5 stele, drumurile de 3 stele sau mai bune pentru toți participanții la trafic reprezintă o țintă realistă</w:t>
      </w:r>
      <w:r w:rsidR="0077218D" w:rsidRPr="0077218D">
        <w:rPr>
          <w:rFonts w:asciiTheme="majorHAnsi" w:hAnsiTheme="majorHAnsi"/>
          <w:szCs w:val="24"/>
          <w:lang w:val="ro-RO"/>
        </w:rPr>
        <w:t xml:space="preserve"> </w:t>
      </w:r>
      <w:r w:rsidR="0077218D" w:rsidRPr="00601D08">
        <w:rPr>
          <w:rFonts w:asciiTheme="majorHAnsi" w:hAnsiTheme="majorHAnsi"/>
          <w:szCs w:val="24"/>
          <w:lang w:val="ro-RO"/>
        </w:rPr>
        <w:t>de a fi adoptată</w:t>
      </w:r>
      <w:r w:rsidRPr="00601D08">
        <w:rPr>
          <w:rFonts w:asciiTheme="majorHAnsi" w:hAnsiTheme="majorHAnsi"/>
          <w:szCs w:val="24"/>
          <w:lang w:val="ro-RO"/>
        </w:rPr>
        <w:t xml:space="preserve"> </w:t>
      </w:r>
      <w:r w:rsidR="0077218D">
        <w:rPr>
          <w:rFonts w:asciiTheme="majorHAnsi" w:hAnsiTheme="majorHAnsi"/>
          <w:szCs w:val="24"/>
          <w:lang w:val="ro-RO"/>
        </w:rPr>
        <w:t>de către</w:t>
      </w:r>
      <w:r w:rsidRPr="00601D08">
        <w:rPr>
          <w:rFonts w:asciiTheme="majorHAnsi" w:hAnsiTheme="majorHAnsi"/>
          <w:szCs w:val="24"/>
          <w:lang w:val="ro-RO"/>
        </w:rPr>
        <w:t xml:space="preserve"> guvernele naționale, regionale și autoritățile rutiere.</w:t>
      </w:r>
      <w:r w:rsidR="00092258" w:rsidRPr="00601D08">
        <w:rPr>
          <w:rFonts w:asciiTheme="majorHAnsi" w:hAnsiTheme="majorHAnsi"/>
          <w:szCs w:val="24"/>
          <w:lang w:val="ro-RO"/>
        </w:rPr>
        <w:t xml:space="preserve"> </w:t>
      </w:r>
    </w:p>
    <w:p w:rsidR="00092258" w:rsidRPr="00601D08" w:rsidRDefault="002516C4" w:rsidP="00092258">
      <w:pPr>
        <w:spacing w:line="276" w:lineRule="auto"/>
        <w:rPr>
          <w:rFonts w:asciiTheme="majorHAnsi" w:hAnsiTheme="majorHAnsi"/>
          <w:szCs w:val="24"/>
          <w:lang w:val="ro-RO"/>
        </w:rPr>
      </w:pPr>
      <w:r w:rsidRPr="00601D08">
        <w:rPr>
          <w:rFonts w:asciiTheme="majorHAnsi" w:hAnsiTheme="majorHAnsi"/>
          <w:szCs w:val="24"/>
          <w:lang w:val="ro-RO"/>
        </w:rPr>
        <w:t xml:space="preserve">Îmbunătățirile </w:t>
      </w:r>
      <w:r w:rsidR="003547F6">
        <w:rPr>
          <w:rFonts w:asciiTheme="majorHAnsi" w:hAnsiTheme="majorHAnsi"/>
          <w:szCs w:val="24"/>
          <w:lang w:val="ro-RO"/>
        </w:rPr>
        <w:t xml:space="preserve">în domeniul </w:t>
      </w:r>
      <w:r w:rsidRPr="00601D08">
        <w:rPr>
          <w:rFonts w:asciiTheme="majorHAnsi" w:hAnsiTheme="majorHAnsi"/>
          <w:szCs w:val="24"/>
          <w:lang w:val="ro-RO"/>
        </w:rPr>
        <w:t xml:space="preserve">infrastructurii și gestionarea vitezei sunt cele mai eficiente metode de a </w:t>
      </w:r>
      <w:r w:rsidR="003547F6">
        <w:rPr>
          <w:rFonts w:asciiTheme="majorHAnsi" w:hAnsiTheme="majorHAnsi"/>
          <w:szCs w:val="24"/>
          <w:lang w:val="ro-RO"/>
        </w:rPr>
        <w:t>avea</w:t>
      </w:r>
      <w:r w:rsidRPr="00601D08">
        <w:rPr>
          <w:rFonts w:asciiTheme="majorHAnsi" w:hAnsiTheme="majorHAnsi"/>
          <w:szCs w:val="24"/>
          <w:lang w:val="ro-RO"/>
        </w:rPr>
        <w:t xml:space="preserve"> drumuri de 3 stele sau mai bune pentru toți participanții la trafic. Atunci când investițiile nu sunt disponibile sau sunt restricționate, îmbunătățiri dramatice pot fi obținute printr-o combinație de opțiuni de infrastructură cu costuri reduse, cum ar fi îmbunătățirea marcajului longitudinal și reducerea vitezei pe cele mai periculoase secțiuni ale drumului. Performanța de siguranță a drumurilor poate fi acum măsurată și gestionată.</w:t>
      </w:r>
      <w:r w:rsidR="00092258" w:rsidRPr="00601D08">
        <w:rPr>
          <w:rFonts w:asciiTheme="majorHAnsi" w:hAnsiTheme="majorHAnsi"/>
          <w:szCs w:val="24"/>
          <w:lang w:val="ro-RO"/>
        </w:rPr>
        <w:t xml:space="preserve"> </w:t>
      </w:r>
    </w:p>
    <w:p w:rsidR="00C87B85" w:rsidRDefault="00C87B85">
      <w:pPr>
        <w:jc w:val="left"/>
        <w:rPr>
          <w:rFonts w:asciiTheme="majorHAnsi" w:hAnsiTheme="majorHAnsi"/>
          <w:szCs w:val="24"/>
          <w:lang w:val="ro-RO"/>
        </w:rPr>
      </w:pPr>
      <w:r>
        <w:rPr>
          <w:rFonts w:asciiTheme="majorHAnsi" w:hAnsiTheme="majorHAnsi"/>
          <w:szCs w:val="24"/>
          <w:lang w:val="ro-RO"/>
        </w:rPr>
        <w:br w:type="page"/>
      </w:r>
    </w:p>
    <w:p w:rsidR="00092258" w:rsidRPr="00601D08" w:rsidRDefault="00BE1BA8" w:rsidP="00092258">
      <w:pPr>
        <w:rPr>
          <w:rFonts w:asciiTheme="majorHAnsi" w:hAnsiTheme="majorHAnsi"/>
          <w:szCs w:val="24"/>
          <w:lang w:val="ro-RO"/>
        </w:rPr>
      </w:pPr>
      <w:r w:rsidRPr="00601D08">
        <w:rPr>
          <w:rFonts w:asciiTheme="majorHAnsi" w:hAnsiTheme="majorHAnsi"/>
          <w:szCs w:val="24"/>
          <w:lang w:val="ro-RO"/>
        </w:rPr>
        <w:lastRenderedPageBreak/>
        <w:t>Ratele mortalității și traumelor sunt în mod obișnuit înjumătățite pentru fiecare îmbunătățire incrementală a ratingului pe stele. Îmbunătățirea drumurilor la standarde de 3 stele sau mai bune poate salva vieți. Conform concluziilor recente ale EuroRAP</w:t>
      </w:r>
      <w:r w:rsidR="007E3F19" w:rsidRPr="00601D08">
        <w:rPr>
          <w:rStyle w:val="af2"/>
          <w:rFonts w:asciiTheme="majorHAnsi" w:hAnsiTheme="majorHAnsi"/>
          <w:szCs w:val="24"/>
          <w:lang w:val="ro-RO"/>
        </w:rPr>
        <w:footnoteReference w:id="2"/>
      </w:r>
      <w:r w:rsidRPr="00601D08">
        <w:rPr>
          <w:rFonts w:asciiTheme="majorHAnsi" w:hAnsiTheme="majorHAnsi"/>
          <w:szCs w:val="24"/>
          <w:lang w:val="ro-RO"/>
        </w:rPr>
        <w:t>, investirea a 0,1% din PIB-ul internațional în drumuri mai sigure timp de 10 ani ar putea salva 40 de milioane de decese și vătămări grave timp de 20 de ani.</w:t>
      </w:r>
    </w:p>
    <w:p w:rsidR="00092258" w:rsidRPr="00601D08" w:rsidRDefault="00BE1BA8" w:rsidP="00092258">
      <w:pPr>
        <w:spacing w:line="276" w:lineRule="auto"/>
        <w:rPr>
          <w:rFonts w:asciiTheme="majorHAnsi" w:hAnsiTheme="majorHAnsi"/>
          <w:szCs w:val="24"/>
          <w:lang w:val="ro-RO"/>
        </w:rPr>
      </w:pPr>
      <w:r w:rsidRPr="00601D08">
        <w:rPr>
          <w:rFonts w:asciiTheme="majorHAnsi" w:hAnsiTheme="majorHAnsi"/>
          <w:szCs w:val="24"/>
          <w:lang w:val="ro-RO"/>
        </w:rPr>
        <w:t>Conform datelor raportate de țările participante la proiectul RADAR, cu excepția Bulgariei și a Republicii Moldova, există fonduri disponibile pentru siguranța rutieră în toate țările în cauză. Totuși, numai patru țări au raportat detalii privind fondurile disponibile pentru siguranța rutieră: Austria are 1-2 milioane de euro, Slovenia 1,9 milioane euro, Croația 5-7 milioane de euro și Bosnia și Herțegovina 0,25 milioane euro disponibile pentru îmbunătățirea siguranței rutiere în țările respective.</w:t>
      </w:r>
      <w:r w:rsidR="00092258" w:rsidRPr="00601D08">
        <w:rPr>
          <w:rFonts w:asciiTheme="majorHAnsi" w:hAnsiTheme="majorHAnsi"/>
          <w:szCs w:val="24"/>
          <w:lang w:val="ro-RO"/>
        </w:rPr>
        <w:t xml:space="preserve"> </w:t>
      </w:r>
    </w:p>
    <w:tbl>
      <w:tblPr>
        <w:tblStyle w:val="FinancialTable"/>
        <w:tblW w:w="0" w:type="auto"/>
        <w:jc w:val="center"/>
        <w:tblLook w:val="04A0" w:firstRow="1" w:lastRow="0" w:firstColumn="1" w:lastColumn="0" w:noHBand="0" w:noVBand="1"/>
      </w:tblPr>
      <w:tblGrid>
        <w:gridCol w:w="1954"/>
        <w:gridCol w:w="1955"/>
      </w:tblGrid>
      <w:tr w:rsidR="00092258" w:rsidRPr="00601D08" w:rsidTr="00872A0C">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909" w:type="dxa"/>
            <w:gridSpan w:val="2"/>
          </w:tcPr>
          <w:p w:rsidR="00092258" w:rsidRPr="00601D08" w:rsidRDefault="00F2287F" w:rsidP="00872A0C">
            <w:pPr>
              <w:rPr>
                <w:sz w:val="22"/>
                <w:lang w:val="ro-RO"/>
              </w:rPr>
            </w:pPr>
            <w:r w:rsidRPr="00601D08">
              <w:rPr>
                <w:sz w:val="22"/>
                <w:lang w:val="ro-RO"/>
              </w:rPr>
              <w:t>Fonduri dedicate siguranței rutiere</w:t>
            </w:r>
          </w:p>
        </w:tc>
      </w:tr>
      <w:tr w:rsidR="00092258" w:rsidRPr="00601D08" w:rsidTr="00872A0C">
        <w:trPr>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092258" w:rsidP="00872A0C">
            <w:pPr>
              <w:spacing w:after="0"/>
              <w:rPr>
                <w:b/>
                <w:sz w:val="22"/>
                <w:lang w:val="ro-RO"/>
              </w:rPr>
            </w:pPr>
            <w:r w:rsidRPr="00601D08">
              <w:rPr>
                <w:b/>
                <w:sz w:val="22"/>
                <w:lang w:val="ro-RO"/>
              </w:rPr>
              <w:t>Slovenia</w:t>
            </w:r>
          </w:p>
        </w:tc>
        <w:tc>
          <w:tcPr>
            <w:tcW w:w="1955" w:type="dxa"/>
          </w:tcPr>
          <w:p w:rsidR="00092258" w:rsidRPr="00601D08"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lang w:val="ro-RO"/>
              </w:rPr>
            </w:pPr>
          </w:p>
        </w:tc>
      </w:tr>
      <w:tr w:rsidR="00092258" w:rsidRPr="00601D0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F2287F" w:rsidP="00872A0C">
            <w:pPr>
              <w:spacing w:after="0"/>
              <w:rPr>
                <w:b/>
                <w:sz w:val="22"/>
                <w:lang w:val="ro-RO"/>
              </w:rPr>
            </w:pPr>
            <w:r w:rsidRPr="00601D08">
              <w:rPr>
                <w:b/>
                <w:sz w:val="22"/>
                <w:lang w:val="ro-RO"/>
              </w:rPr>
              <w:t>Croația</w:t>
            </w:r>
          </w:p>
        </w:tc>
        <w:tc>
          <w:tcPr>
            <w:tcW w:w="1955" w:type="dxa"/>
          </w:tcPr>
          <w:p w:rsidR="00092258" w:rsidRPr="00601D08"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lang w:val="ro-RO"/>
              </w:rPr>
            </w:pPr>
          </w:p>
        </w:tc>
      </w:tr>
      <w:tr w:rsidR="00092258" w:rsidRPr="00601D0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F2287F" w:rsidP="00872A0C">
            <w:pPr>
              <w:spacing w:after="0"/>
              <w:rPr>
                <w:b/>
                <w:sz w:val="22"/>
                <w:lang w:val="ro-RO"/>
              </w:rPr>
            </w:pPr>
            <w:r w:rsidRPr="00601D08">
              <w:rPr>
                <w:b/>
                <w:sz w:val="22"/>
                <w:lang w:val="ro-RO"/>
              </w:rPr>
              <w:t>Ungaria</w:t>
            </w:r>
          </w:p>
        </w:tc>
        <w:tc>
          <w:tcPr>
            <w:tcW w:w="1955" w:type="dxa"/>
          </w:tcPr>
          <w:p w:rsidR="00092258" w:rsidRPr="00601D08"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lang w:val="ro-RO"/>
              </w:rPr>
            </w:pPr>
          </w:p>
        </w:tc>
      </w:tr>
      <w:tr w:rsidR="00092258" w:rsidRPr="00601D08" w:rsidTr="00872A0C">
        <w:trPr>
          <w:cnfStyle w:val="000000010000" w:firstRow="0" w:lastRow="0" w:firstColumn="0" w:lastColumn="0" w:oddVBand="0" w:evenVBand="0" w:oddHBand="0" w:evenHBand="1"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F2287F" w:rsidP="00872A0C">
            <w:pPr>
              <w:spacing w:after="0"/>
              <w:rPr>
                <w:b/>
                <w:sz w:val="22"/>
                <w:lang w:val="ro-RO"/>
              </w:rPr>
            </w:pPr>
            <w:r w:rsidRPr="00601D08">
              <w:rPr>
                <w:b/>
                <w:sz w:val="22"/>
                <w:lang w:val="ro-RO"/>
              </w:rPr>
              <w:t>Cehia</w:t>
            </w:r>
          </w:p>
        </w:tc>
        <w:tc>
          <w:tcPr>
            <w:tcW w:w="1955" w:type="dxa"/>
          </w:tcPr>
          <w:p w:rsidR="00092258" w:rsidRPr="00601D08"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lang w:val="ro-RO"/>
              </w:rPr>
            </w:pPr>
          </w:p>
        </w:tc>
      </w:tr>
      <w:tr w:rsidR="00092258" w:rsidRPr="00601D0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092258" w:rsidP="00872A0C">
            <w:pPr>
              <w:spacing w:after="0"/>
              <w:rPr>
                <w:b/>
                <w:sz w:val="22"/>
                <w:lang w:val="ro-RO"/>
              </w:rPr>
            </w:pPr>
            <w:r w:rsidRPr="00601D08">
              <w:rPr>
                <w:b/>
                <w:sz w:val="22"/>
                <w:lang w:val="ro-RO"/>
              </w:rPr>
              <w:t>Bulgaria</w:t>
            </w:r>
          </w:p>
        </w:tc>
        <w:tc>
          <w:tcPr>
            <w:tcW w:w="1955" w:type="dxa"/>
          </w:tcPr>
          <w:p w:rsidR="00092258" w:rsidRPr="00601D08" w:rsidRDefault="00092258" w:rsidP="00092258">
            <w:pPr>
              <w:pStyle w:val="af3"/>
              <w:numPr>
                <w:ilvl w:val="0"/>
                <w:numId w:val="6"/>
              </w:numPr>
              <w:cnfStyle w:val="000000000000" w:firstRow="0" w:lastRow="0" w:firstColumn="0" w:lastColumn="0" w:oddVBand="0" w:evenVBand="0" w:oddHBand="0" w:evenHBand="0" w:firstRowFirstColumn="0" w:firstRowLastColumn="0" w:lastRowFirstColumn="0" w:lastRowLastColumn="0"/>
              <w:rPr>
                <w:sz w:val="22"/>
                <w:lang w:val="ro-RO"/>
              </w:rPr>
            </w:pPr>
          </w:p>
        </w:tc>
      </w:tr>
      <w:tr w:rsidR="00092258" w:rsidRPr="00601D0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092258" w:rsidP="00872A0C">
            <w:pPr>
              <w:spacing w:after="0"/>
              <w:rPr>
                <w:b/>
                <w:sz w:val="22"/>
                <w:lang w:val="ro-RO"/>
              </w:rPr>
            </w:pPr>
            <w:r w:rsidRPr="00601D08">
              <w:rPr>
                <w:b/>
                <w:sz w:val="22"/>
                <w:lang w:val="ro-RO"/>
              </w:rPr>
              <w:t>Austria</w:t>
            </w:r>
          </w:p>
        </w:tc>
        <w:tc>
          <w:tcPr>
            <w:tcW w:w="1955" w:type="dxa"/>
          </w:tcPr>
          <w:p w:rsidR="00092258" w:rsidRPr="00601D08"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lang w:val="ro-RO"/>
              </w:rPr>
            </w:pPr>
          </w:p>
        </w:tc>
      </w:tr>
      <w:tr w:rsidR="00092258" w:rsidRPr="00601D08" w:rsidTr="00872A0C">
        <w:trPr>
          <w:trHeight w:val="254"/>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F2287F" w:rsidP="00C87B85">
            <w:pPr>
              <w:spacing w:after="0"/>
              <w:jc w:val="left"/>
              <w:rPr>
                <w:b/>
                <w:sz w:val="22"/>
                <w:lang w:val="ro-RO"/>
              </w:rPr>
            </w:pPr>
            <w:r w:rsidRPr="00601D08">
              <w:rPr>
                <w:b/>
                <w:sz w:val="22"/>
                <w:lang w:val="ro-RO"/>
              </w:rPr>
              <w:t>Bosnia și Herțegovina</w:t>
            </w:r>
          </w:p>
        </w:tc>
        <w:tc>
          <w:tcPr>
            <w:tcW w:w="1955" w:type="dxa"/>
          </w:tcPr>
          <w:p w:rsidR="00092258" w:rsidRPr="00601D08" w:rsidRDefault="00092258" w:rsidP="00092258">
            <w:pPr>
              <w:pStyle w:val="af3"/>
              <w:numPr>
                <w:ilvl w:val="0"/>
                <w:numId w:val="5"/>
              </w:numPr>
              <w:cnfStyle w:val="000000000000" w:firstRow="0" w:lastRow="0" w:firstColumn="0" w:lastColumn="0" w:oddVBand="0" w:evenVBand="0" w:oddHBand="0" w:evenHBand="0" w:firstRowFirstColumn="0" w:firstRowLastColumn="0" w:lastRowFirstColumn="0" w:lastRowLastColumn="0"/>
              <w:rPr>
                <w:sz w:val="22"/>
                <w:lang w:val="ro-RO"/>
              </w:rPr>
            </w:pPr>
          </w:p>
        </w:tc>
      </w:tr>
      <w:tr w:rsidR="00092258" w:rsidRPr="00601D0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092258" w:rsidP="00872A0C">
            <w:pPr>
              <w:spacing w:after="0"/>
              <w:rPr>
                <w:b/>
                <w:sz w:val="22"/>
                <w:lang w:val="ro-RO"/>
              </w:rPr>
            </w:pPr>
            <w:r w:rsidRPr="00601D08">
              <w:rPr>
                <w:b/>
                <w:sz w:val="22"/>
                <w:lang w:val="ro-RO"/>
              </w:rPr>
              <w:t>Serbia</w:t>
            </w:r>
          </w:p>
        </w:tc>
        <w:tc>
          <w:tcPr>
            <w:tcW w:w="1955" w:type="dxa"/>
          </w:tcPr>
          <w:p w:rsidR="00092258" w:rsidRPr="00601D08" w:rsidRDefault="00092258" w:rsidP="00092258">
            <w:pPr>
              <w:pStyle w:val="af3"/>
              <w:numPr>
                <w:ilvl w:val="0"/>
                <w:numId w:val="5"/>
              </w:numPr>
              <w:cnfStyle w:val="000000010000" w:firstRow="0" w:lastRow="0" w:firstColumn="0" w:lastColumn="0" w:oddVBand="0" w:evenVBand="0" w:oddHBand="0" w:evenHBand="1" w:firstRowFirstColumn="0" w:firstRowLastColumn="0" w:lastRowFirstColumn="0" w:lastRowLastColumn="0"/>
              <w:rPr>
                <w:sz w:val="22"/>
                <w:lang w:val="ro-RO"/>
              </w:rPr>
            </w:pPr>
          </w:p>
        </w:tc>
      </w:tr>
      <w:tr w:rsidR="00092258" w:rsidRPr="00601D08" w:rsidTr="00872A0C">
        <w:trPr>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092258" w:rsidP="00872A0C">
            <w:pPr>
              <w:spacing w:after="0"/>
              <w:rPr>
                <w:b/>
                <w:sz w:val="22"/>
                <w:lang w:val="ro-RO"/>
              </w:rPr>
            </w:pPr>
            <w:r w:rsidRPr="00601D08">
              <w:rPr>
                <w:b/>
                <w:sz w:val="22"/>
                <w:lang w:val="ro-RO"/>
              </w:rPr>
              <w:t>Moldova</w:t>
            </w:r>
          </w:p>
        </w:tc>
        <w:tc>
          <w:tcPr>
            <w:tcW w:w="1955" w:type="dxa"/>
          </w:tcPr>
          <w:p w:rsidR="00092258" w:rsidRPr="00601D08" w:rsidRDefault="00092258" w:rsidP="00092258">
            <w:pPr>
              <w:pStyle w:val="af3"/>
              <w:numPr>
                <w:ilvl w:val="0"/>
                <w:numId w:val="6"/>
              </w:numPr>
              <w:cnfStyle w:val="000000000000" w:firstRow="0" w:lastRow="0" w:firstColumn="0" w:lastColumn="0" w:oddVBand="0" w:evenVBand="0" w:oddHBand="0" w:evenHBand="0" w:firstRowFirstColumn="0" w:firstRowLastColumn="0" w:lastRowFirstColumn="0" w:lastRowLastColumn="0"/>
              <w:rPr>
                <w:sz w:val="22"/>
                <w:lang w:val="ro-RO"/>
              </w:rPr>
            </w:pPr>
          </w:p>
        </w:tc>
      </w:tr>
      <w:tr w:rsidR="00092258" w:rsidRPr="00601D08" w:rsidTr="00872A0C">
        <w:trPr>
          <w:cnfStyle w:val="000000010000" w:firstRow="0" w:lastRow="0" w:firstColumn="0" w:lastColumn="0" w:oddVBand="0" w:evenVBand="0" w:oddHBand="0" w:evenHBand="1"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54" w:type="dxa"/>
          </w:tcPr>
          <w:p w:rsidR="00092258" w:rsidRPr="00601D08" w:rsidRDefault="00F2287F" w:rsidP="00872A0C">
            <w:pPr>
              <w:spacing w:after="0"/>
              <w:rPr>
                <w:b/>
                <w:sz w:val="22"/>
                <w:lang w:val="ro-RO"/>
              </w:rPr>
            </w:pPr>
            <w:r w:rsidRPr="00601D08">
              <w:rPr>
                <w:b/>
                <w:sz w:val="22"/>
                <w:lang w:val="ro-RO"/>
              </w:rPr>
              <w:t>Slovac</w:t>
            </w:r>
            <w:r w:rsidR="00092258" w:rsidRPr="00601D08">
              <w:rPr>
                <w:b/>
                <w:sz w:val="22"/>
                <w:lang w:val="ro-RO"/>
              </w:rPr>
              <w:t>ia</w:t>
            </w:r>
          </w:p>
        </w:tc>
        <w:tc>
          <w:tcPr>
            <w:tcW w:w="1955" w:type="dxa"/>
          </w:tcPr>
          <w:p w:rsidR="00092258" w:rsidRPr="00601D08" w:rsidRDefault="00092258" w:rsidP="00092258">
            <w:pPr>
              <w:pStyle w:val="af3"/>
              <w:keepNext/>
              <w:numPr>
                <w:ilvl w:val="0"/>
                <w:numId w:val="5"/>
              </w:numPr>
              <w:cnfStyle w:val="000000010000" w:firstRow="0" w:lastRow="0" w:firstColumn="0" w:lastColumn="0" w:oddVBand="0" w:evenVBand="0" w:oddHBand="0" w:evenHBand="1" w:firstRowFirstColumn="0" w:firstRowLastColumn="0" w:lastRowFirstColumn="0" w:lastRowLastColumn="0"/>
              <w:rPr>
                <w:sz w:val="22"/>
                <w:lang w:val="ro-RO"/>
              </w:rPr>
            </w:pPr>
          </w:p>
        </w:tc>
      </w:tr>
    </w:tbl>
    <w:p w:rsidR="00BE1BA8" w:rsidRPr="00601D08" w:rsidRDefault="00BE1BA8" w:rsidP="00092258">
      <w:pPr>
        <w:pStyle w:val="ad"/>
        <w:rPr>
          <w:lang w:val="ro-RO"/>
        </w:rPr>
      </w:pPr>
    </w:p>
    <w:p w:rsidR="00092258" w:rsidRPr="00601D08" w:rsidRDefault="00F2287F" w:rsidP="00092258">
      <w:pPr>
        <w:pStyle w:val="ad"/>
        <w:rPr>
          <w:rFonts w:asciiTheme="majorHAnsi" w:hAnsiTheme="majorHAnsi"/>
          <w:sz w:val="24"/>
          <w:szCs w:val="24"/>
          <w:lang w:val="ro-RO"/>
        </w:rPr>
      </w:pPr>
      <w:r w:rsidRPr="00601D08">
        <w:rPr>
          <w:lang w:val="ro-RO"/>
        </w:rPr>
        <w:t>Tabel</w:t>
      </w:r>
      <w:r w:rsidR="00092258" w:rsidRPr="00601D08">
        <w:rPr>
          <w:lang w:val="ro-RO"/>
        </w:rPr>
        <w:t xml:space="preserve"> </w:t>
      </w:r>
      <w:r w:rsidR="00105619" w:rsidRPr="00601D08">
        <w:rPr>
          <w:noProof/>
          <w:lang w:val="ro-RO"/>
        </w:rPr>
        <w:fldChar w:fldCharType="begin"/>
      </w:r>
      <w:r w:rsidR="00105619" w:rsidRPr="00601D08">
        <w:rPr>
          <w:noProof/>
          <w:lang w:val="ro-RO"/>
        </w:rPr>
        <w:instrText xml:space="preserve"> SEQ Table \* ARABIC </w:instrText>
      </w:r>
      <w:r w:rsidR="00105619" w:rsidRPr="00601D08">
        <w:rPr>
          <w:noProof/>
          <w:lang w:val="ro-RO"/>
        </w:rPr>
        <w:fldChar w:fldCharType="separate"/>
      </w:r>
      <w:r w:rsidR="00092258" w:rsidRPr="00601D08">
        <w:rPr>
          <w:noProof/>
          <w:lang w:val="ro-RO"/>
        </w:rPr>
        <w:t>1</w:t>
      </w:r>
      <w:r w:rsidR="00105619" w:rsidRPr="00601D08">
        <w:rPr>
          <w:noProof/>
          <w:lang w:val="ro-RO"/>
        </w:rPr>
        <w:fldChar w:fldCharType="end"/>
      </w:r>
      <w:r w:rsidR="00092258" w:rsidRPr="00601D08">
        <w:rPr>
          <w:lang w:val="ro-RO"/>
        </w:rPr>
        <w:t xml:space="preserve"> </w:t>
      </w:r>
      <w:r w:rsidRPr="00601D08">
        <w:rPr>
          <w:lang w:val="ro-RO"/>
        </w:rPr>
        <w:t>Fonduri dedicate pentru siguranța rutieră pe țară pentru anul 2017</w:t>
      </w:r>
    </w:p>
    <w:p w:rsidR="00C87B85" w:rsidRDefault="00F2287F" w:rsidP="00C87B85">
      <w:pPr>
        <w:spacing w:line="276" w:lineRule="auto"/>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Slovenia a evaluat cel mai mare număr de kilometri de drumuri</w:t>
      </w:r>
    </w:p>
    <w:p w:rsidR="00092258" w:rsidRPr="00601D08" w:rsidRDefault="00F2287F" w:rsidP="00C87B85">
      <w:pPr>
        <w:spacing w:line="276" w:lineRule="auto"/>
        <w:rPr>
          <w:lang w:val="ro-RO"/>
        </w:rPr>
      </w:pPr>
      <w:r w:rsidRPr="00601D08">
        <w:rPr>
          <w:rFonts w:asciiTheme="majorHAnsi" w:hAnsiTheme="majorHAnsi"/>
          <w:szCs w:val="24"/>
          <w:lang w:val="ro-RO"/>
        </w:rPr>
        <w:t>Analizând datele raportate și kilometrii evaluați utilizând metodologia EuroRAP din țările participante în Raportul proiectului RADAR, identificăm că Slovenia a acumulat cel mai mare număr de kilometri evaluați, pe când cel mai mic număr este în Bulgaria. Austria și Republica Cehă sunt singurele țări în care, până în prezent, nu s-a realizat colectarea datelor EuroRAP</w:t>
      </w:r>
      <w:r w:rsidR="00C87B85">
        <w:rPr>
          <w:rFonts w:asciiTheme="majorHAnsi" w:hAnsiTheme="majorHAnsi"/>
          <w:szCs w:val="24"/>
          <w:lang w:val="ro-RO"/>
        </w:rPr>
        <w:t xml:space="preserve"> S</w:t>
      </w:r>
      <w:r w:rsidRPr="00601D08">
        <w:rPr>
          <w:rFonts w:asciiTheme="majorHAnsi" w:hAnsiTheme="majorHAnsi"/>
          <w:szCs w:val="24"/>
          <w:lang w:val="ro-RO"/>
        </w:rPr>
        <w:t>tar Rating.</w:t>
      </w:r>
    </w:p>
    <w:p w:rsidR="00C87B85" w:rsidRDefault="00C87B85" w:rsidP="00092258">
      <w:pPr>
        <w:pStyle w:val="ad"/>
        <w:rPr>
          <w:lang w:val="ro-RO"/>
        </w:rPr>
      </w:pPr>
    </w:p>
    <w:p w:rsidR="00C87B85" w:rsidRDefault="00C87B85" w:rsidP="00092258">
      <w:pPr>
        <w:pStyle w:val="ad"/>
        <w:rPr>
          <w:lang w:val="ro-RO"/>
        </w:rPr>
      </w:pPr>
    </w:p>
    <w:p w:rsidR="00C87B85" w:rsidRDefault="00C87B85" w:rsidP="00092258">
      <w:pPr>
        <w:pStyle w:val="ad"/>
        <w:rPr>
          <w:lang w:val="ro-RO"/>
        </w:rPr>
      </w:pPr>
    </w:p>
    <w:p w:rsidR="00C87B85" w:rsidRDefault="00C87B85" w:rsidP="00092258">
      <w:pPr>
        <w:pStyle w:val="ad"/>
        <w:rPr>
          <w:lang w:val="ro-RO"/>
        </w:rPr>
      </w:pPr>
    </w:p>
    <w:p w:rsidR="00C87B85" w:rsidRDefault="00C87B85" w:rsidP="00092258">
      <w:pPr>
        <w:pStyle w:val="ad"/>
        <w:rPr>
          <w:lang w:val="ro-RO"/>
        </w:rPr>
      </w:pPr>
    </w:p>
    <w:p w:rsidR="00C87B85" w:rsidRDefault="00C87B85" w:rsidP="00092258">
      <w:pPr>
        <w:pStyle w:val="ad"/>
        <w:rPr>
          <w:lang w:val="ro-RO"/>
        </w:rPr>
      </w:pPr>
      <w:r w:rsidRPr="00601D08">
        <w:rPr>
          <w:noProof/>
          <w:sz w:val="16"/>
          <w:lang w:val="en-US"/>
        </w:rPr>
        <w:lastRenderedPageBreak/>
        <w:drawing>
          <wp:inline distT="0" distB="0" distL="0" distR="0" wp14:anchorId="7FC39EEA" wp14:editId="0EB46CB9">
            <wp:extent cx="5486400" cy="32004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2258" w:rsidRPr="00601D08" w:rsidRDefault="0076216C" w:rsidP="00092258">
      <w:pPr>
        <w:pStyle w:val="ad"/>
        <w:rPr>
          <w:rFonts w:asciiTheme="majorHAnsi" w:hAnsiTheme="majorHAnsi"/>
          <w:sz w:val="24"/>
          <w:szCs w:val="24"/>
          <w:lang w:val="ro-RO"/>
        </w:rPr>
      </w:pPr>
      <w:r w:rsidRPr="00601D08">
        <w:rPr>
          <w:lang w:val="ro-RO"/>
        </w:rPr>
        <w:t>Imagine</w:t>
      </w:r>
      <w:r w:rsidR="00092258" w:rsidRPr="00601D08">
        <w:rPr>
          <w:lang w:val="ro-RO"/>
        </w:rPr>
        <w:t xml:space="preserv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2</w:t>
      </w:r>
      <w:r w:rsidR="00105619" w:rsidRPr="00601D08">
        <w:rPr>
          <w:noProof/>
          <w:lang w:val="ro-RO"/>
        </w:rPr>
        <w:fldChar w:fldCharType="end"/>
      </w:r>
      <w:r w:rsidR="00092258" w:rsidRPr="00601D08">
        <w:rPr>
          <w:lang w:val="ro-RO"/>
        </w:rPr>
        <w:t xml:space="preserve"> EuroRAP / iRAP </w:t>
      </w:r>
      <w:r w:rsidRPr="00601D08">
        <w:rPr>
          <w:lang w:val="ro-RO"/>
        </w:rPr>
        <w:t xml:space="preserve">Date </w:t>
      </w:r>
      <w:r w:rsidR="00092258" w:rsidRPr="00601D08">
        <w:rPr>
          <w:lang w:val="ro-RO"/>
        </w:rPr>
        <w:t xml:space="preserve">Star Rating </w:t>
      </w:r>
      <w:r w:rsidRPr="00601D08">
        <w:rPr>
          <w:lang w:val="ro-RO"/>
        </w:rPr>
        <w:t>Colectate</w:t>
      </w:r>
      <w:r w:rsidR="00092258" w:rsidRPr="00601D08">
        <w:rPr>
          <w:lang w:val="ro-RO"/>
        </w:rPr>
        <w:t xml:space="preserve"> [km]</w:t>
      </w:r>
    </w:p>
    <w:p w:rsidR="00C02FDF" w:rsidRPr="00601D08" w:rsidRDefault="003547F6" w:rsidP="00092258">
      <w:pPr>
        <w:rPr>
          <w:rFonts w:asciiTheme="majorHAnsi" w:hAnsiTheme="majorHAnsi"/>
          <w:b/>
          <w:color w:val="003399" w:themeColor="accent1"/>
          <w:szCs w:val="24"/>
          <w:lang w:val="ro-RO"/>
        </w:rPr>
      </w:pPr>
      <w:r>
        <w:rPr>
          <w:rFonts w:asciiTheme="majorHAnsi" w:hAnsiTheme="majorHAnsi"/>
          <w:b/>
          <w:color w:val="003399" w:themeColor="accent1"/>
          <w:szCs w:val="24"/>
          <w:lang w:val="ro-RO"/>
        </w:rPr>
        <w:t>Raportul de stare</w:t>
      </w:r>
      <w:r w:rsidR="00C02FDF" w:rsidRPr="00601D08">
        <w:rPr>
          <w:rFonts w:asciiTheme="majorHAnsi" w:hAnsiTheme="majorHAnsi"/>
          <w:b/>
          <w:color w:val="003399" w:themeColor="accent1"/>
          <w:szCs w:val="24"/>
          <w:lang w:val="ro-RO"/>
        </w:rPr>
        <w:t>: analiza performan</w:t>
      </w:r>
      <w:r w:rsidR="00C02FDF" w:rsidRPr="00601D08">
        <w:rPr>
          <w:rFonts w:ascii="Calibri" w:hAnsi="Calibri" w:cs="Calibri"/>
          <w:b/>
          <w:color w:val="003399" w:themeColor="accent1"/>
          <w:szCs w:val="24"/>
          <w:lang w:val="ro-RO"/>
        </w:rPr>
        <w:t>ț</w:t>
      </w:r>
      <w:r w:rsidR="00C02FDF" w:rsidRPr="00601D08">
        <w:rPr>
          <w:rFonts w:asciiTheme="majorHAnsi" w:hAnsiTheme="majorHAnsi"/>
          <w:b/>
          <w:color w:val="003399" w:themeColor="accent1"/>
          <w:szCs w:val="24"/>
          <w:lang w:val="ro-RO"/>
        </w:rPr>
        <w:t xml:space="preserve">ei </w:t>
      </w:r>
      <w:r w:rsidR="00C02FDF" w:rsidRPr="00601D08">
        <w:rPr>
          <w:rFonts w:ascii="Tw Cen MT" w:hAnsi="Tw Cen MT" w:cs="Tw Cen MT"/>
          <w:b/>
          <w:color w:val="003399" w:themeColor="accent1"/>
          <w:szCs w:val="24"/>
          <w:lang w:val="ro-RO"/>
        </w:rPr>
        <w:t>î</w:t>
      </w:r>
      <w:r w:rsidR="00C02FDF" w:rsidRPr="00601D08">
        <w:rPr>
          <w:rFonts w:asciiTheme="majorHAnsi" w:hAnsiTheme="majorHAnsi"/>
          <w:b/>
          <w:color w:val="003399" w:themeColor="accent1"/>
          <w:szCs w:val="24"/>
          <w:lang w:val="ro-RO"/>
        </w:rPr>
        <w:t>n domeniul siguran</w:t>
      </w:r>
      <w:r w:rsidR="00C02FDF" w:rsidRPr="00601D08">
        <w:rPr>
          <w:rFonts w:ascii="Calibri" w:hAnsi="Calibri" w:cs="Calibri"/>
          <w:b/>
          <w:color w:val="003399" w:themeColor="accent1"/>
          <w:szCs w:val="24"/>
          <w:lang w:val="ro-RO"/>
        </w:rPr>
        <w:t>ț</w:t>
      </w:r>
      <w:r w:rsidR="00C02FDF" w:rsidRPr="00601D08">
        <w:rPr>
          <w:rFonts w:asciiTheme="majorHAnsi" w:hAnsiTheme="majorHAnsi"/>
          <w:b/>
          <w:color w:val="003399" w:themeColor="accent1"/>
          <w:szCs w:val="24"/>
          <w:lang w:val="ro-RO"/>
        </w:rPr>
        <w:t xml:space="preserve">ei rutiere pentru zece </w:t>
      </w:r>
      <w:r w:rsidR="00C02FDF" w:rsidRPr="00601D08">
        <w:rPr>
          <w:rFonts w:ascii="Calibri" w:hAnsi="Calibri" w:cs="Calibri"/>
          <w:b/>
          <w:color w:val="003399" w:themeColor="accent1"/>
          <w:szCs w:val="24"/>
          <w:lang w:val="ro-RO"/>
        </w:rPr>
        <w:t>ț</w:t>
      </w:r>
      <w:r w:rsidR="00C02FDF" w:rsidRPr="00601D08">
        <w:rPr>
          <w:rFonts w:ascii="Tw Cen MT" w:hAnsi="Tw Cen MT" w:cs="Tw Cen MT"/>
          <w:b/>
          <w:color w:val="003399" w:themeColor="accent1"/>
          <w:szCs w:val="24"/>
          <w:lang w:val="ro-RO"/>
        </w:rPr>
        <w:t>ă</w:t>
      </w:r>
      <w:r w:rsidR="00C02FDF" w:rsidRPr="00601D08">
        <w:rPr>
          <w:rFonts w:asciiTheme="majorHAnsi" w:hAnsiTheme="majorHAnsi"/>
          <w:b/>
          <w:color w:val="003399" w:themeColor="accent1"/>
          <w:szCs w:val="24"/>
          <w:lang w:val="ro-RO"/>
        </w:rPr>
        <w:t>ri din regiunea Dun</w:t>
      </w:r>
      <w:r w:rsidR="00C02FDF" w:rsidRPr="00601D08">
        <w:rPr>
          <w:rFonts w:ascii="Tw Cen MT" w:hAnsi="Tw Cen MT" w:cs="Tw Cen MT"/>
          <w:b/>
          <w:color w:val="003399" w:themeColor="accent1"/>
          <w:szCs w:val="24"/>
          <w:lang w:val="ro-RO"/>
        </w:rPr>
        <w:t>ă</w:t>
      </w:r>
      <w:r w:rsidR="00C02FDF" w:rsidRPr="00601D08">
        <w:rPr>
          <w:rFonts w:asciiTheme="majorHAnsi" w:hAnsiTheme="majorHAnsi"/>
          <w:b/>
          <w:color w:val="003399" w:themeColor="accent1"/>
          <w:szCs w:val="24"/>
          <w:lang w:val="ro-RO"/>
        </w:rPr>
        <w:t>rii</w:t>
      </w:r>
    </w:p>
    <w:p w:rsidR="00092258" w:rsidRPr="00601D08" w:rsidRDefault="00C02FDF" w:rsidP="00092258">
      <w:pPr>
        <w:rPr>
          <w:rFonts w:asciiTheme="majorHAnsi" w:hAnsiTheme="majorHAnsi"/>
          <w:szCs w:val="24"/>
          <w:lang w:val="ro-RO"/>
        </w:rPr>
      </w:pPr>
      <w:r w:rsidRPr="00601D08">
        <w:rPr>
          <w:rFonts w:asciiTheme="majorHAnsi" w:hAnsiTheme="majorHAnsi"/>
          <w:szCs w:val="24"/>
          <w:lang w:val="ro-RO"/>
        </w:rPr>
        <w:t xml:space="preserve">Consorțiul de proiect RADAR (Evaluarea riscurilor pe drumurile din zona Dunării), adică </w:t>
      </w:r>
      <w:r w:rsidR="003547F6">
        <w:rPr>
          <w:rFonts w:asciiTheme="majorHAnsi" w:hAnsiTheme="majorHAnsi"/>
          <w:szCs w:val="24"/>
          <w:lang w:val="ro-RO"/>
        </w:rPr>
        <w:t xml:space="preserve">cei </w:t>
      </w:r>
      <w:r w:rsidRPr="00601D08">
        <w:rPr>
          <w:rFonts w:asciiTheme="majorHAnsi" w:hAnsiTheme="majorHAnsi"/>
          <w:szCs w:val="24"/>
          <w:lang w:val="ro-RO"/>
        </w:rPr>
        <w:t xml:space="preserve">zece parteneri de proiect și doisprezece parteneri strategici asociați, au colectat o cantitate mare de date care indică unele aspecte de bază ale siguranței rutiere și au publicat un </w:t>
      </w:r>
      <w:r w:rsidRPr="00601D08">
        <w:rPr>
          <w:rFonts w:asciiTheme="majorHAnsi" w:hAnsiTheme="majorHAnsi"/>
          <w:b/>
          <w:szCs w:val="24"/>
          <w:lang w:val="ro-RO"/>
        </w:rPr>
        <w:t>raport inițial</w:t>
      </w:r>
      <w:r w:rsidRPr="00601D08">
        <w:rPr>
          <w:rFonts w:asciiTheme="majorHAnsi" w:hAnsiTheme="majorHAnsi"/>
          <w:szCs w:val="24"/>
          <w:lang w:val="ro-RO"/>
        </w:rPr>
        <w:t xml:space="preserve"> </w:t>
      </w:r>
      <w:r w:rsidR="003547F6">
        <w:rPr>
          <w:rFonts w:asciiTheme="majorHAnsi" w:hAnsiTheme="majorHAnsi"/>
          <w:szCs w:val="24"/>
          <w:lang w:val="ro-RO"/>
        </w:rPr>
        <w:t xml:space="preserve">de stare </w:t>
      </w:r>
      <w:r w:rsidRPr="00601D08">
        <w:rPr>
          <w:rFonts w:asciiTheme="majorHAnsi" w:hAnsiTheme="majorHAnsi"/>
          <w:szCs w:val="24"/>
          <w:lang w:val="ro-RO"/>
        </w:rPr>
        <w:t>care oferă o imagine detaliată despre performanța siguranței traficului rutier pentru zece țări din regiunea Dunării.</w:t>
      </w:r>
      <w:r w:rsidR="00092258" w:rsidRPr="00601D08">
        <w:rPr>
          <w:rFonts w:asciiTheme="majorHAnsi" w:hAnsiTheme="majorHAnsi"/>
          <w:szCs w:val="24"/>
          <w:lang w:val="ro-RO"/>
        </w:rPr>
        <w:t xml:space="preserve"> </w:t>
      </w:r>
    </w:p>
    <w:p w:rsidR="00092258" w:rsidRPr="00601D08" w:rsidRDefault="00C02FDF" w:rsidP="00092258">
      <w:pPr>
        <w:rPr>
          <w:rFonts w:asciiTheme="majorHAnsi" w:hAnsiTheme="majorHAnsi"/>
          <w:szCs w:val="24"/>
          <w:lang w:val="ro-RO"/>
        </w:rPr>
      </w:pPr>
      <w:r w:rsidRPr="00601D08">
        <w:rPr>
          <w:rFonts w:asciiTheme="majorHAnsi" w:hAnsiTheme="majorHAnsi"/>
          <w:szCs w:val="24"/>
          <w:lang w:val="ro-RO"/>
        </w:rPr>
        <w:t>Țările incluse în cercetare sunt: Austria, Bosnia și Herțegovina, Bulgaria, Croația, Republica Cehă, Ungaria, Moldova, Serbia, Slovacia și Slovenia.</w:t>
      </w:r>
      <w:r w:rsidR="007E3F19" w:rsidRPr="00601D08">
        <w:rPr>
          <w:rStyle w:val="af2"/>
          <w:rFonts w:asciiTheme="majorHAnsi" w:hAnsiTheme="majorHAnsi"/>
          <w:szCs w:val="24"/>
          <w:lang w:val="ro-RO"/>
        </w:rPr>
        <w:footnoteReference w:id="3"/>
      </w:r>
      <w:r w:rsidRPr="00601D08">
        <w:rPr>
          <w:rFonts w:asciiTheme="majorHAnsi" w:hAnsiTheme="majorHAnsi"/>
          <w:szCs w:val="24"/>
          <w:lang w:val="ro-RO"/>
        </w:rPr>
        <w:t xml:space="preserve"> Raportul evidențiază analiza datelor, cunoștințelor și practicilor relevante privind abordările și activitățile legate de siguranța rutieră în țările din regiunea Dunării.</w:t>
      </w:r>
      <w:r w:rsidR="00092258" w:rsidRPr="00601D08">
        <w:rPr>
          <w:rFonts w:asciiTheme="majorHAnsi" w:hAnsiTheme="majorHAnsi"/>
          <w:szCs w:val="24"/>
          <w:lang w:val="ro-RO"/>
        </w:rPr>
        <w:t xml:space="preserve"> </w:t>
      </w:r>
    </w:p>
    <w:p w:rsidR="00C02FDF" w:rsidRPr="00601D08" w:rsidRDefault="00C02FDF" w:rsidP="00092258">
      <w:pPr>
        <w:spacing w:line="276" w:lineRule="auto"/>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Datele colectate privind gestionarea siguranței infrastructurii se referă la Directiva privind siguranța infrastructurii</w:t>
      </w:r>
    </w:p>
    <w:p w:rsidR="00092258" w:rsidRPr="00601D08" w:rsidRDefault="00C02FDF" w:rsidP="00092258">
      <w:pPr>
        <w:spacing w:line="276" w:lineRule="auto"/>
        <w:rPr>
          <w:rFonts w:asciiTheme="majorHAnsi" w:hAnsiTheme="majorHAnsi"/>
          <w:szCs w:val="24"/>
          <w:lang w:val="ro-RO"/>
        </w:rPr>
      </w:pPr>
      <w:r w:rsidRPr="00601D08">
        <w:rPr>
          <w:rFonts w:asciiTheme="majorHAnsi" w:hAnsiTheme="majorHAnsi"/>
          <w:szCs w:val="24"/>
          <w:lang w:val="ro-RO"/>
        </w:rPr>
        <w:t>Fiecare set de date cuprinde informații detaliate și date generale precum lungimea rețelei rutiere, densitatea rețelei rutiere, datele privind accidentele și limitele de viteză, precum și informații privind strategiile naționale de siguranță rutieră, cum ar fi obiectivele naționale privind decesele, politicile de siguranță rutieră, bugetele și părțile interesate.</w:t>
      </w:r>
      <w:r w:rsidR="00092258" w:rsidRPr="00601D08">
        <w:rPr>
          <w:rFonts w:asciiTheme="majorHAnsi" w:hAnsiTheme="majorHAnsi"/>
          <w:szCs w:val="24"/>
          <w:lang w:val="ro-RO"/>
        </w:rPr>
        <w:t xml:space="preserve"> </w:t>
      </w:r>
    </w:p>
    <w:p w:rsidR="00092258" w:rsidRPr="00601D08" w:rsidRDefault="000862F6" w:rsidP="00092258">
      <w:pPr>
        <w:spacing w:line="276" w:lineRule="auto"/>
        <w:rPr>
          <w:rFonts w:asciiTheme="majorHAnsi" w:hAnsiTheme="majorHAnsi"/>
          <w:szCs w:val="24"/>
          <w:lang w:val="ro-RO"/>
        </w:rPr>
      </w:pPr>
      <w:r w:rsidRPr="00601D08">
        <w:rPr>
          <w:rFonts w:asciiTheme="majorHAnsi" w:hAnsiTheme="majorHAnsi"/>
          <w:szCs w:val="24"/>
          <w:lang w:val="ro-RO"/>
        </w:rPr>
        <w:t xml:space="preserve">Setul de date privind gestionarea siguranței infrastructurii se referă la, de exemplu, implementarea Directivei privind siguranța infrastructurii rutiere (2008/96 /EC), standardele aplicate pentru infrastructura rutieră, identificarea drumurilor cu risc ridicat, disponibilitatea datelor privind Traficul Zilnic Mediu Anual (datele AADT ), prioritățile pentru evaluarea </w:t>
      </w:r>
      <w:r w:rsidRPr="00601D08">
        <w:rPr>
          <w:rFonts w:asciiTheme="majorHAnsi" w:hAnsiTheme="majorHAnsi"/>
          <w:szCs w:val="24"/>
          <w:lang w:val="ro-RO"/>
        </w:rPr>
        <w:lastRenderedPageBreak/>
        <w:t>secțiunilor de drum sau a drumurilor care trebuie îmbunătățite etc., iar secțiunea privind facilitățile de infrastructură pentru utilizatorii vulnerabili ai drumurilor oferă o imagine de ansamblu asupra prezenței elementelor de bază a infrastructurii  destinate pietonilor, bicicliștilor și motocicliștilor.</w:t>
      </w:r>
      <w:r w:rsidR="00092258" w:rsidRPr="00601D08">
        <w:rPr>
          <w:rFonts w:asciiTheme="majorHAnsi" w:hAnsiTheme="majorHAnsi"/>
          <w:szCs w:val="24"/>
          <w:lang w:val="ro-RO"/>
        </w:rPr>
        <w:t xml:space="preserve"> </w:t>
      </w:r>
    </w:p>
    <w:p w:rsidR="000862F6" w:rsidRPr="00601D08" w:rsidRDefault="000862F6" w:rsidP="00092258">
      <w:pPr>
        <w:spacing w:line="276" w:lineRule="auto"/>
        <w:rPr>
          <w:rFonts w:asciiTheme="majorHAnsi" w:hAnsiTheme="majorHAnsi"/>
          <w:szCs w:val="24"/>
          <w:lang w:val="ro-RO"/>
        </w:rPr>
      </w:pPr>
      <w:r w:rsidRPr="00601D08">
        <w:rPr>
          <w:rFonts w:asciiTheme="majorHAnsi" w:hAnsiTheme="majorHAnsi"/>
          <w:szCs w:val="24"/>
          <w:lang w:val="ro-RO"/>
        </w:rPr>
        <w:t>Pe baza datelor raportate de către țările participante la elaborarea raportului inițial al proiectului RADAR, toate țările au transpus în legislația lor Directiva privind siguranța infrastructurii rutiere (2008/96 / EC).</w:t>
      </w:r>
    </w:p>
    <w:p w:rsidR="00092258" w:rsidRPr="00601D08" w:rsidRDefault="000862F6" w:rsidP="00092258">
      <w:pPr>
        <w:spacing w:line="276" w:lineRule="auto"/>
        <w:rPr>
          <w:rFonts w:asciiTheme="majorHAnsi" w:hAnsiTheme="majorHAnsi"/>
          <w:szCs w:val="24"/>
          <w:lang w:val="ro-RO"/>
        </w:rPr>
      </w:pPr>
      <w:r w:rsidRPr="00601D08">
        <w:rPr>
          <w:rFonts w:asciiTheme="majorHAnsi" w:hAnsiTheme="majorHAnsi"/>
          <w:szCs w:val="24"/>
          <w:lang w:val="ro-RO"/>
        </w:rPr>
        <w:t>Raportul inițial al proiectului RADAR oferă, de asemenea, date generale privind strategiile naționale de siguranță rutieră, precum și gestionarea siguranței infrastructurii și prevederile de infrastructură pentru utilizatorii vulnerabili ai drumurilor.</w:t>
      </w:r>
      <w:r w:rsidR="00092258" w:rsidRPr="00601D08">
        <w:rPr>
          <w:rFonts w:asciiTheme="majorHAnsi" w:hAnsiTheme="majorHAnsi"/>
          <w:szCs w:val="24"/>
          <w:lang w:val="ro-RO"/>
        </w:rPr>
        <w:t xml:space="preserve"> </w:t>
      </w:r>
    </w:p>
    <w:p w:rsidR="00092258" w:rsidRPr="00601D08" w:rsidRDefault="000862F6" w:rsidP="00092258">
      <w:pPr>
        <w:spacing w:line="276" w:lineRule="auto"/>
        <w:rPr>
          <w:rFonts w:asciiTheme="majorHAnsi" w:hAnsiTheme="majorHAnsi"/>
          <w:szCs w:val="24"/>
          <w:lang w:val="ro-RO"/>
        </w:rPr>
      </w:pPr>
      <w:r w:rsidRPr="00601D08">
        <w:rPr>
          <w:rFonts w:asciiTheme="majorHAnsi" w:hAnsiTheme="majorHAnsi"/>
          <w:szCs w:val="24"/>
          <w:lang w:val="ro-RO"/>
        </w:rPr>
        <w:t>De exemplu, datele privind accidentele colectate pentru țările în cauză reprezintă un indicator al măsurării expunerii la riscurile rutiere, indicând probabilitatea implicării în accidente rutiere a utilizatorilor de drumuri. Aici direcționăm indicatorii sau riscul public măsurat ca raport între numărul de decese și numărul populației din țară.</w:t>
      </w:r>
    </w:p>
    <w:p w:rsidR="00092258" w:rsidRPr="00601D08" w:rsidRDefault="00092258" w:rsidP="00092258">
      <w:pPr>
        <w:keepNext/>
        <w:spacing w:line="276" w:lineRule="auto"/>
        <w:rPr>
          <w:lang w:val="ro-RO"/>
        </w:rPr>
      </w:pPr>
      <w:r w:rsidRPr="00601D08">
        <w:rPr>
          <w:rFonts w:asciiTheme="majorHAnsi" w:hAnsiTheme="majorHAnsi"/>
          <w:noProof/>
          <w:sz w:val="18"/>
          <w:lang w:val="en-US"/>
        </w:rPr>
        <mc:AlternateContent>
          <mc:Cho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4">
            <w:drawing>
              <wp:inline distT="0" distB="0" distL="0" distR="0" wp14:anchorId="3E7B6C2E" wp14:editId="1FF1FAD8">
                <wp:extent cx="5557157" cy="2928258"/>
                <wp:effectExtent l="0" t="0" r="5715" b="5715"/>
                <wp:docPr id="10" name="Chart 7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3E7B6C2E" wp14:editId="1FF1FAD8">
                <wp:extent cx="5557157" cy="2928258"/>
                <wp:effectExtent l="0" t="0" r="5715" b="5715"/>
                <wp:docPr id="10" name="Chart 7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75"/>
                        <pic:cNvPicPr>
                          <a:picLocks noGrp="1" noRot="1" noChangeAspect="1" noMove="1" noResize="1" noEditPoints="1" noAdjustHandles="1" noChangeArrowheads="1" noChangeShapeType="1"/>
                        </pic:cNvPicPr>
                      </pic:nvPicPr>
                      <pic:blipFill>
                        <a:blip r:embed="rId12"/>
                        <a:stretch>
                          <a:fillRect/>
                        </a:stretch>
                      </pic:blipFill>
                      <pic:spPr>
                        <a:xfrm>
                          <a:off x="0" y="0"/>
                          <a:ext cx="5556885" cy="2927985"/>
                        </a:xfrm>
                        <a:prstGeom prst="rect">
                          <a:avLst/>
                        </a:prstGeom>
                      </pic:spPr>
                    </pic:pic>
                  </a:graphicData>
                </a:graphic>
              </wp:inline>
            </w:drawing>
          </mc:Fallback>
        </mc:AlternateContent>
      </w:r>
    </w:p>
    <w:p w:rsidR="00092258" w:rsidRPr="00601D08" w:rsidRDefault="008F479D" w:rsidP="008F479D">
      <w:pPr>
        <w:pStyle w:val="ad"/>
        <w:rPr>
          <w:lang w:val="ro-RO"/>
        </w:rPr>
      </w:pPr>
      <w:r w:rsidRPr="00601D08">
        <w:rPr>
          <w:lang w:val="ro-RO"/>
        </w:rPr>
        <w:t xml:space="preserve">Imagine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3</w:t>
      </w:r>
      <w:r w:rsidR="00105619" w:rsidRPr="00601D08">
        <w:rPr>
          <w:noProof/>
          <w:lang w:val="ro-RO"/>
        </w:rPr>
        <w:fldChar w:fldCharType="end"/>
      </w:r>
      <w:r w:rsidR="00092258" w:rsidRPr="00601D08">
        <w:rPr>
          <w:lang w:val="ro-RO"/>
        </w:rPr>
        <w:t xml:space="preserve"> </w:t>
      </w:r>
      <w:r w:rsidRPr="00601D08">
        <w:rPr>
          <w:lang w:val="ro-RO"/>
        </w:rPr>
        <w:t>Accidente rutiere la un milion de locuitori pentru zona Dunării conform raportului inițial al proiectului RADAR</w:t>
      </w:r>
    </w:p>
    <w:p w:rsidR="00C87B85" w:rsidRDefault="00C87B85">
      <w:pPr>
        <w:jc w:val="left"/>
        <w:rPr>
          <w:rFonts w:asciiTheme="majorHAnsi" w:hAnsiTheme="majorHAnsi"/>
          <w:b/>
          <w:color w:val="003399" w:themeColor="accent1"/>
          <w:szCs w:val="24"/>
          <w:lang w:val="ro-RO"/>
        </w:rPr>
      </w:pPr>
      <w:r>
        <w:rPr>
          <w:rFonts w:asciiTheme="majorHAnsi" w:hAnsiTheme="majorHAnsi"/>
          <w:b/>
          <w:color w:val="003399" w:themeColor="accent1"/>
          <w:szCs w:val="24"/>
          <w:lang w:val="ro-RO"/>
        </w:rPr>
        <w:br w:type="page"/>
      </w:r>
    </w:p>
    <w:p w:rsidR="00092258" w:rsidRPr="00601D08" w:rsidRDefault="008F479D" w:rsidP="00092258">
      <w:pPr>
        <w:spacing w:line="276" w:lineRule="auto"/>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lastRenderedPageBreak/>
        <w:t xml:space="preserve">Un factor din doi separă ”cele mai bune” de cele mai "rele" din </w:t>
      </w:r>
      <w:r w:rsidR="003547F6">
        <w:rPr>
          <w:rFonts w:asciiTheme="majorHAnsi" w:hAnsiTheme="majorHAnsi"/>
          <w:b/>
          <w:color w:val="003399" w:themeColor="accent1"/>
          <w:szCs w:val="24"/>
          <w:lang w:val="ro-RO"/>
        </w:rPr>
        <w:t>analiza datelor</w:t>
      </w:r>
      <w:r w:rsidRPr="00601D08">
        <w:rPr>
          <w:rFonts w:asciiTheme="majorHAnsi" w:hAnsiTheme="majorHAnsi"/>
          <w:b/>
          <w:color w:val="003399" w:themeColor="accent1"/>
          <w:szCs w:val="24"/>
          <w:lang w:val="ro-RO"/>
        </w:rPr>
        <w:t xml:space="preserve"> furnizate</w:t>
      </w:r>
      <w:r w:rsidR="00092258" w:rsidRPr="00601D08">
        <w:rPr>
          <w:rFonts w:asciiTheme="majorHAnsi" w:hAnsiTheme="majorHAnsi"/>
          <w:b/>
          <w:color w:val="003399" w:themeColor="accent1"/>
          <w:szCs w:val="24"/>
          <w:lang w:val="ro-RO"/>
        </w:rPr>
        <w:t xml:space="preserve"> </w:t>
      </w:r>
    </w:p>
    <w:p w:rsidR="00092258" w:rsidRPr="00601D08" w:rsidRDefault="008F479D" w:rsidP="00092258">
      <w:pPr>
        <w:rPr>
          <w:rFonts w:asciiTheme="majorHAnsi" w:hAnsiTheme="majorHAnsi"/>
          <w:szCs w:val="24"/>
          <w:lang w:val="ro-RO"/>
        </w:rPr>
      </w:pPr>
      <w:r w:rsidRPr="00601D08">
        <w:rPr>
          <w:rFonts w:asciiTheme="majorHAnsi" w:hAnsiTheme="majorHAnsi"/>
          <w:szCs w:val="24"/>
          <w:lang w:val="ro-RO"/>
        </w:rPr>
        <w:t>Conform analizei datelor disponibile privind siguranța rutieră în țările partenerilor de proiect, Bulgaria este țara cu cea mai rea statistică, înregistrând 97 de decese la un milion de locuitori. Următoarele sunt Bosnia și Herțegovina (84,9), Serbia (82,7) și Croația (80,6). Republica Cehă, Austria și Slovacia au cel mai mic număr de decese la un milion de locuitori, respectiv 47,2, 46,7 și respectiv 45,9.</w:t>
      </w:r>
      <w:r w:rsidR="00092258" w:rsidRPr="00601D08">
        <w:rPr>
          <w:rFonts w:asciiTheme="majorHAnsi" w:hAnsiTheme="majorHAnsi"/>
          <w:szCs w:val="24"/>
          <w:lang w:val="ro-RO"/>
        </w:rPr>
        <w:t xml:space="preserve"> </w:t>
      </w:r>
    </w:p>
    <w:p w:rsidR="00092258" w:rsidRPr="00601D08" w:rsidRDefault="00092258" w:rsidP="00092258">
      <w:pPr>
        <w:keepNext/>
        <w:rPr>
          <w:lang w:val="ro-RO"/>
        </w:rPr>
      </w:pPr>
      <w:r w:rsidRPr="00601D08">
        <w:rPr>
          <w:rFonts w:asciiTheme="majorHAnsi" w:hAnsiTheme="majorHAnsi"/>
          <w:noProof/>
          <w:sz w:val="18"/>
          <w:lang w:val="en-US"/>
        </w:rPr>
        <w:drawing>
          <wp:inline distT="0" distB="0" distL="0" distR="0" wp14:anchorId="2130E85E" wp14:editId="6C4F24F4">
            <wp:extent cx="5557157" cy="2928258"/>
            <wp:effectExtent l="0" t="0" r="5715" b="5715"/>
            <wp:docPr id="13"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2258" w:rsidRPr="00601D08" w:rsidRDefault="008F479D" w:rsidP="00092258">
      <w:pPr>
        <w:pStyle w:val="ad"/>
        <w:rPr>
          <w:lang w:val="ro-RO"/>
        </w:rPr>
      </w:pPr>
      <w:r w:rsidRPr="00601D08">
        <w:rPr>
          <w:lang w:val="ro-RO"/>
        </w:rPr>
        <w:t>Imagine</w:t>
      </w:r>
      <w:r w:rsidR="00092258" w:rsidRPr="00601D08">
        <w:rPr>
          <w:lang w:val="ro-RO"/>
        </w:rPr>
        <w:t xml:space="preserv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4</w:t>
      </w:r>
      <w:r w:rsidR="00105619" w:rsidRPr="00601D08">
        <w:rPr>
          <w:noProof/>
          <w:lang w:val="ro-RO"/>
        </w:rPr>
        <w:fldChar w:fldCharType="end"/>
      </w:r>
      <w:r w:rsidR="00092258" w:rsidRPr="00601D08">
        <w:rPr>
          <w:lang w:val="ro-RO"/>
        </w:rPr>
        <w:t xml:space="preserve"> </w:t>
      </w:r>
      <w:r w:rsidRPr="00601D08">
        <w:rPr>
          <w:lang w:val="ro-RO"/>
        </w:rPr>
        <w:t>Accidentele rutiere raportate la un milion de locuitori pentru zona Dunării pentru 2017 - Raport inițial al proiectului RADAR</w:t>
      </w:r>
    </w:p>
    <w:p w:rsidR="00C87B85" w:rsidRDefault="00C87B85">
      <w:pPr>
        <w:jc w:val="left"/>
        <w:rPr>
          <w:rFonts w:asciiTheme="majorHAnsi" w:hAnsiTheme="majorHAnsi"/>
          <w:b/>
          <w:color w:val="003399" w:themeColor="accent1"/>
          <w:szCs w:val="24"/>
          <w:lang w:val="ro-RO"/>
        </w:rPr>
      </w:pPr>
      <w:r>
        <w:rPr>
          <w:rFonts w:asciiTheme="majorHAnsi" w:hAnsiTheme="majorHAnsi"/>
          <w:b/>
          <w:color w:val="003399" w:themeColor="accent1"/>
          <w:szCs w:val="24"/>
          <w:lang w:val="ro-RO"/>
        </w:rPr>
        <w:br w:type="page"/>
      </w:r>
    </w:p>
    <w:p w:rsidR="00092258" w:rsidRPr="00601D08" w:rsidRDefault="008F479D"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lastRenderedPageBreak/>
        <w:t>Zona Dunării în comparație cu Europa și regiunile OMS</w:t>
      </w:r>
      <w:r w:rsidR="00092258" w:rsidRPr="00601D08">
        <w:rPr>
          <w:rFonts w:asciiTheme="majorHAnsi" w:hAnsiTheme="majorHAnsi"/>
          <w:b/>
          <w:color w:val="003399" w:themeColor="accent1"/>
          <w:szCs w:val="24"/>
          <w:lang w:val="ro-RO"/>
        </w:rPr>
        <w:t xml:space="preserve"> </w:t>
      </w:r>
    </w:p>
    <w:p w:rsidR="00092258" w:rsidRPr="00601D08" w:rsidRDefault="00092258" w:rsidP="00092258">
      <w:pPr>
        <w:rPr>
          <w:lang w:val="ro-RO"/>
        </w:rPr>
      </w:pPr>
      <w:r w:rsidRPr="00601D08">
        <w:rPr>
          <w:rFonts w:asciiTheme="majorHAnsi" w:hAnsiTheme="majorHAnsi"/>
          <w:noProof/>
          <w:szCs w:val="24"/>
          <w:lang w:val="en-US"/>
        </w:rPr>
        <w:drawing>
          <wp:inline distT="0" distB="0" distL="0" distR="0" wp14:anchorId="3349976F" wp14:editId="29433B4B">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2258" w:rsidRPr="00601D08" w:rsidRDefault="007E3F19" w:rsidP="00092258">
      <w:pPr>
        <w:pStyle w:val="ad"/>
        <w:rPr>
          <w:lang w:val="ro-RO"/>
        </w:rPr>
      </w:pPr>
      <w:r w:rsidRPr="00601D08">
        <w:rPr>
          <w:lang w:val="ro-RO"/>
        </w:rPr>
        <w:t>Imagine</w:t>
      </w:r>
      <w:r w:rsidR="00092258" w:rsidRPr="00601D08">
        <w:rPr>
          <w:lang w:val="ro-RO"/>
        </w:rPr>
        <w:t xml:space="preserv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5</w:t>
      </w:r>
      <w:r w:rsidR="00105619" w:rsidRPr="00601D08">
        <w:rPr>
          <w:noProof/>
          <w:lang w:val="ro-RO"/>
        </w:rPr>
        <w:fldChar w:fldCharType="end"/>
      </w:r>
      <w:r w:rsidR="00092258" w:rsidRPr="00601D08">
        <w:rPr>
          <w:lang w:val="ro-RO"/>
        </w:rPr>
        <w:t xml:space="preserve"> </w:t>
      </w:r>
      <w:r w:rsidRPr="00601D08">
        <w:rPr>
          <w:lang w:val="ro-RO"/>
        </w:rPr>
        <w:t>Accidente rutiere per milion de populație în lume, conform datelor estimate de către OMS</w:t>
      </w:r>
      <w:r w:rsidRPr="00601D08">
        <w:rPr>
          <w:rStyle w:val="af2"/>
          <w:lang w:val="ro-RO"/>
        </w:rPr>
        <w:footnoteReference w:id="4"/>
      </w:r>
    </w:p>
    <w:p w:rsidR="00092258" w:rsidRPr="00601D08" w:rsidRDefault="002209FD" w:rsidP="00092258">
      <w:pPr>
        <w:rPr>
          <w:i/>
          <w:szCs w:val="24"/>
          <w:lang w:val="ro-RO"/>
        </w:rPr>
      </w:pPr>
      <w:r w:rsidRPr="00601D08">
        <w:rPr>
          <w:szCs w:val="24"/>
          <w:lang w:val="ro-RO"/>
        </w:rPr>
        <w:t xml:space="preserve">Comparând țările din regiunea Dunării cu Europa și regiunile OMS (America, Pacificul de Vest, Orientul Mijlociu, Asia de Sud-Est și Africa) la un milion de populație, datele arată că drumurile europene sunt cele mai sigure - chiar în comparație cu drumurile din țările din regiunea Dunării. Cu toate acestea, John Dawson, directorul consiliului de administrație al EIRA-EuroRAP, explică </w:t>
      </w:r>
      <w:r w:rsidRPr="00601D08">
        <w:rPr>
          <w:i/>
          <w:szCs w:val="24"/>
          <w:lang w:val="ro-RO"/>
        </w:rPr>
        <w:t>"... nu înseamnă că Europa nu are o problemă îngrozitoare, cu un sfert de milion de persoane care urmează să fie ucise în următorul deceniu. Și chiar și în țările cele mai sigure, știm că este relativ ușor să reducem decesele rutiere dacă aplicăm doar cunoștințele pe care le avem</w:t>
      </w:r>
      <w:r w:rsidR="003547F6">
        <w:rPr>
          <w:i/>
          <w:szCs w:val="24"/>
          <w:lang w:val="ro-RO"/>
        </w:rPr>
        <w:t>,</w:t>
      </w:r>
      <w:r w:rsidRPr="00601D08">
        <w:rPr>
          <w:i/>
          <w:szCs w:val="24"/>
          <w:lang w:val="ro-RO"/>
        </w:rPr>
        <w:t xml:space="preserve"> sistematic</w:t>
      </w:r>
      <w:r w:rsidR="003547F6">
        <w:rPr>
          <w:i/>
          <w:szCs w:val="24"/>
          <w:lang w:val="ro-RO"/>
        </w:rPr>
        <w:t>,</w:t>
      </w:r>
      <w:r w:rsidRPr="00601D08">
        <w:rPr>
          <w:i/>
          <w:szCs w:val="24"/>
          <w:lang w:val="ro-RO"/>
        </w:rPr>
        <w:t xml:space="preserve"> pe o scală proporțională. Avem nevoie de un atac asupra tuturor factorilor simpli pe care știm că creează un sistem rutier nesigur, care include o metodă comună și consecventă de măsurare a siguranței infrastructurii noastre ".</w:t>
      </w:r>
      <w:r w:rsidR="00092258" w:rsidRPr="00601D08">
        <w:rPr>
          <w:rFonts w:asciiTheme="majorHAnsi" w:hAnsiTheme="majorHAnsi"/>
          <w:i/>
          <w:szCs w:val="24"/>
          <w:lang w:val="ro-RO"/>
        </w:rPr>
        <w:t> </w:t>
      </w:r>
    </w:p>
    <w:p w:rsidR="00C87B85" w:rsidRDefault="00C87B85">
      <w:pPr>
        <w:jc w:val="left"/>
        <w:rPr>
          <w:rFonts w:asciiTheme="majorHAnsi" w:hAnsiTheme="majorHAnsi"/>
          <w:szCs w:val="24"/>
          <w:lang w:val="ro-RO"/>
        </w:rPr>
      </w:pPr>
      <w:r>
        <w:rPr>
          <w:rFonts w:asciiTheme="majorHAnsi" w:hAnsiTheme="majorHAnsi"/>
          <w:szCs w:val="24"/>
          <w:lang w:val="ro-RO"/>
        </w:rPr>
        <w:br w:type="page"/>
      </w:r>
    </w:p>
    <w:p w:rsidR="00092258" w:rsidRPr="00601D08" w:rsidRDefault="002209FD" w:rsidP="00092258">
      <w:pPr>
        <w:rPr>
          <w:rFonts w:asciiTheme="majorHAnsi" w:hAnsiTheme="majorHAnsi"/>
          <w:szCs w:val="24"/>
          <w:lang w:val="ro-RO"/>
        </w:rPr>
      </w:pPr>
      <w:r w:rsidRPr="00601D08">
        <w:rPr>
          <w:rFonts w:asciiTheme="majorHAnsi" w:hAnsiTheme="majorHAnsi"/>
          <w:szCs w:val="24"/>
          <w:lang w:val="ro-RO"/>
        </w:rPr>
        <w:lastRenderedPageBreak/>
        <w:t>Partenerii proiectului RADAR și partenerii strategici asociați colaborează pentru a aborda necesitatea urgentă de îmbunătățire a performanței în materie de siguranță rutieră în țările din zona dunăreană, unde numărul de decese este mai mare decât media UE, iar calitatea și siguranța infrastructurii rutiere variază foarte mult. Cu fiecare țară participantă, mai mulți cetățeni europeni, factori de decizie politică și ingineri în drumuri pot împărtăși o înțelegere comună în cazul  drumurilor cu risc sporit. Rezultatele contribuie la creșterea gradului de conștientizare a societății, a factorilor de decizie politică și a inginerilor profesioniști, în legătură cu necesitatea îmbunătățirii performanței în materie de siguranță rutieră în zona dunăreană.</w:t>
      </w:r>
      <w:r w:rsidR="00092258" w:rsidRPr="00601D08">
        <w:rPr>
          <w:rFonts w:asciiTheme="majorHAnsi" w:hAnsiTheme="majorHAnsi"/>
          <w:szCs w:val="24"/>
          <w:lang w:val="ro-RO"/>
        </w:rPr>
        <w:t xml:space="preserve"> </w:t>
      </w:r>
    </w:p>
    <w:p w:rsidR="00092258" w:rsidRPr="00601D08" w:rsidRDefault="003547F6" w:rsidP="00092258">
      <w:pPr>
        <w:rPr>
          <w:rFonts w:asciiTheme="majorHAnsi" w:hAnsiTheme="majorHAnsi"/>
          <w:b/>
          <w:color w:val="003399" w:themeColor="accent1"/>
          <w:szCs w:val="24"/>
          <w:lang w:val="ro-RO"/>
        </w:rPr>
      </w:pPr>
      <w:r>
        <w:rPr>
          <w:rFonts w:asciiTheme="majorHAnsi" w:hAnsiTheme="majorHAnsi"/>
          <w:b/>
          <w:color w:val="003399" w:themeColor="accent1"/>
          <w:szCs w:val="24"/>
          <w:lang w:val="ro-RO"/>
        </w:rPr>
        <w:t>Zona Dunării</w:t>
      </w:r>
      <w:r w:rsidR="002209FD" w:rsidRPr="00601D08">
        <w:rPr>
          <w:rFonts w:asciiTheme="majorHAnsi" w:hAnsiTheme="majorHAnsi"/>
          <w:b/>
          <w:color w:val="003399" w:themeColor="accent1"/>
          <w:szCs w:val="24"/>
          <w:lang w:val="ro-RO"/>
        </w:rPr>
        <w:t xml:space="preserve"> în comparație cu Europa și regiunile OMS</w:t>
      </w:r>
    </w:p>
    <w:p w:rsidR="00092258" w:rsidRPr="00601D08" w:rsidRDefault="00CA6130" w:rsidP="00092258">
      <w:pPr>
        <w:rPr>
          <w:rFonts w:asciiTheme="majorHAnsi" w:hAnsiTheme="majorHAnsi"/>
          <w:color w:val="000000" w:themeColor="text1"/>
          <w:szCs w:val="24"/>
          <w:lang w:val="ro-RO"/>
        </w:rPr>
      </w:pPr>
      <w:bookmarkStart w:id="2" w:name="_Hlk11939309"/>
      <w:r w:rsidRPr="00601D08">
        <w:rPr>
          <w:rFonts w:asciiTheme="majorHAnsi" w:hAnsiTheme="majorHAnsi"/>
          <w:szCs w:val="24"/>
          <w:lang w:val="ro-RO"/>
        </w:rPr>
        <w:t xml:space="preserve">Drumurile nu sunt doar periculoase pentru ocupanții vehiculelor, ci și pentru utilizatorii vulnerabili ai drumurilor (VRU) - motocicliști, cicliști și pietoni. </w:t>
      </w:r>
      <w:r w:rsidRPr="00A04CD3">
        <w:rPr>
          <w:rFonts w:asciiTheme="majorHAnsi" w:hAnsiTheme="majorHAnsi"/>
          <w:b/>
          <w:szCs w:val="24"/>
          <w:lang w:val="ro-RO"/>
        </w:rPr>
        <w:t>Ferry Smith</w:t>
      </w:r>
      <w:r w:rsidRPr="00601D08">
        <w:rPr>
          <w:rFonts w:asciiTheme="majorHAnsi" w:hAnsiTheme="majorHAnsi"/>
          <w:szCs w:val="24"/>
          <w:lang w:val="ro-RO"/>
        </w:rPr>
        <w:t>, președintele EuroRAP și directorul EIRA, a atras atenția în cadrul Adunării Generale EuroRAP în mai 2019, că Olanda are una dintre cele mai bune înregistrări privind siguranța rutieră din Europa. În 2017, în accidente rutiere, au murit 35,9 persoane per milion de locuitori. Acesta este cu 2,5% mai mic decât în anul precedent. Cu toate acestea, pentru prima dată, numărul de morți a fost mai mare printre bicicliști decât în rândul ocupanților de autoturisme. În 2018, 12,1 bicicliști per milion de locuitori au fost uciși în accidente rutiere, ceea ce reprezintă cu 7,2% mai mult decât în 2016 și cel mai mare număr în ultimii 10 ani. În plus, decesele din trafic au inclus 3,4 pietoni și 3 motocicliști la un milion de locuitori.</w:t>
      </w:r>
    </w:p>
    <w:bookmarkEnd w:id="2"/>
    <w:p w:rsidR="00092258" w:rsidRPr="00601D08" w:rsidRDefault="00092258" w:rsidP="00092258">
      <w:pPr>
        <w:keepNext/>
        <w:spacing w:line="276" w:lineRule="auto"/>
        <w:rPr>
          <w:lang w:val="ro-RO"/>
        </w:rPr>
      </w:pPr>
      <w:r w:rsidRPr="00601D08">
        <w:rPr>
          <w:rFonts w:asciiTheme="majorHAnsi" w:hAnsiTheme="majorHAnsi"/>
          <w:noProof/>
          <w:color w:val="000000" w:themeColor="text1"/>
          <w:szCs w:val="24"/>
          <w:lang w:val="en-US"/>
        </w:rPr>
        <w:drawing>
          <wp:inline distT="0" distB="0" distL="0" distR="0" wp14:anchorId="1346680B" wp14:editId="0F121F87">
            <wp:extent cx="5426529" cy="2884714"/>
            <wp:effectExtent l="0" t="0" r="317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2258" w:rsidRPr="00601D08" w:rsidRDefault="00CA6130" w:rsidP="00092258">
      <w:pPr>
        <w:pStyle w:val="ad"/>
        <w:rPr>
          <w:rFonts w:asciiTheme="majorHAnsi" w:hAnsiTheme="majorHAnsi"/>
          <w:color w:val="000000" w:themeColor="text1"/>
          <w:sz w:val="24"/>
          <w:szCs w:val="24"/>
          <w:lang w:val="ro-RO"/>
        </w:rPr>
      </w:pPr>
      <w:r w:rsidRPr="00601D08">
        <w:rPr>
          <w:lang w:val="ro-RO"/>
        </w:rPr>
        <w:t xml:space="preserve">Imagine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6</w:t>
      </w:r>
      <w:r w:rsidR="00105619" w:rsidRPr="00601D08">
        <w:rPr>
          <w:noProof/>
          <w:lang w:val="ro-RO"/>
        </w:rPr>
        <w:fldChar w:fldCharType="end"/>
      </w:r>
      <w:r w:rsidR="00092258" w:rsidRPr="00601D08">
        <w:rPr>
          <w:lang w:val="ro-RO"/>
        </w:rPr>
        <w:t xml:space="preserve"> </w:t>
      </w:r>
      <w:r w:rsidRPr="00601D08">
        <w:rPr>
          <w:bCs/>
          <w:lang w:val="ro-RO"/>
        </w:rPr>
        <w:t>Accidentele rutiere raportate la un milion de locuitori în Olanda în 2018</w:t>
      </w:r>
      <w:r w:rsidRPr="00601D08">
        <w:rPr>
          <w:rStyle w:val="af2"/>
          <w:bCs/>
          <w:lang w:val="ro-RO"/>
        </w:rPr>
        <w:footnoteReference w:id="5"/>
      </w:r>
    </w:p>
    <w:p w:rsidR="00C87B85" w:rsidRDefault="00C87B85">
      <w:pPr>
        <w:jc w:val="left"/>
        <w:rPr>
          <w:rFonts w:asciiTheme="majorHAnsi" w:hAnsiTheme="majorHAnsi"/>
          <w:szCs w:val="24"/>
          <w:lang w:val="ro-RO"/>
        </w:rPr>
      </w:pPr>
      <w:r>
        <w:rPr>
          <w:rFonts w:asciiTheme="majorHAnsi" w:hAnsiTheme="majorHAnsi"/>
          <w:szCs w:val="24"/>
          <w:lang w:val="ro-RO"/>
        </w:rPr>
        <w:br w:type="page"/>
      </w:r>
    </w:p>
    <w:p w:rsidR="00C87B85" w:rsidRDefault="00CA6130" w:rsidP="00092258">
      <w:pPr>
        <w:keepNext/>
        <w:rPr>
          <w:rFonts w:asciiTheme="majorHAnsi" w:hAnsiTheme="majorHAnsi"/>
          <w:szCs w:val="24"/>
          <w:lang w:val="ro-RO"/>
        </w:rPr>
      </w:pPr>
      <w:r w:rsidRPr="00601D08">
        <w:rPr>
          <w:rFonts w:asciiTheme="majorHAnsi" w:hAnsiTheme="majorHAnsi"/>
          <w:szCs w:val="24"/>
          <w:lang w:val="ro-RO"/>
        </w:rPr>
        <w:lastRenderedPageBreak/>
        <w:t>În baza Raportului de stare RADAR și a numărului relativ de decese ale ocupanților vehiculelor raportate în fiecare țară respectivă, per milion de locuitori, Austria este țara cu cel mai mic număr (23,2). Pe de altă parte, Bosnia și Herțegovina este țara care are cel mai mare număr de decese în rândul ocupanților de vehicule (51,3). În ceea ce privește numărul de decese pentru bicicliști, pietoni și motocicliști per milion de locuitori, Bosnia și Herțegovina (bicicliștii și motocicliștii) și Slovenia (pietonii) reprezintă cel mai mic număr. Cel mai mare număr de decese rutiere la un milion de locuitori sunt înregistrați în Ungaria (bicicliști - 8.</w:t>
      </w:r>
      <w:r w:rsidR="008E71C6">
        <w:rPr>
          <w:rFonts w:asciiTheme="majorHAnsi" w:hAnsiTheme="majorHAnsi"/>
          <w:szCs w:val="24"/>
          <w:lang w:val="ro-RO"/>
        </w:rPr>
        <w:t>3</w:t>
      </w:r>
      <w:r w:rsidRPr="00601D08">
        <w:rPr>
          <w:rFonts w:asciiTheme="majorHAnsi" w:hAnsiTheme="majorHAnsi"/>
          <w:szCs w:val="24"/>
          <w:lang w:val="ro-RO"/>
        </w:rPr>
        <w:t>), Moldova (pietoni - 34.5) și Slovenia (motocicliști - 14.0).</w:t>
      </w:r>
    </w:p>
    <w:p w:rsidR="00092258" w:rsidRPr="00601D08" w:rsidRDefault="00092258" w:rsidP="00092258">
      <w:pPr>
        <w:keepNext/>
        <w:rPr>
          <w:lang w:val="ro-RO"/>
        </w:rPr>
      </w:pPr>
      <w:r w:rsidRPr="00601D08">
        <w:rPr>
          <w:rFonts w:asciiTheme="majorHAnsi" w:hAnsiTheme="majorHAnsi"/>
          <w:b/>
          <w:noProof/>
          <w:szCs w:val="24"/>
          <w:lang w:val="en-US"/>
        </w:rPr>
        <w:drawing>
          <wp:inline distT="0" distB="0" distL="0" distR="0" wp14:anchorId="455033FE" wp14:editId="30E768B9">
            <wp:extent cx="6233160" cy="5935980"/>
            <wp:effectExtent l="0" t="0" r="1524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2258" w:rsidRPr="00601D08" w:rsidRDefault="00CA6130" w:rsidP="00092258">
      <w:pPr>
        <w:pStyle w:val="ad"/>
        <w:rPr>
          <w:lang w:val="ro-RO"/>
        </w:rPr>
      </w:pPr>
      <w:r w:rsidRPr="00601D08">
        <w:rPr>
          <w:lang w:val="ro-RO"/>
        </w:rPr>
        <w:t>Imagine</w:t>
      </w:r>
      <w:r w:rsidR="00092258" w:rsidRPr="00601D08">
        <w:rPr>
          <w:lang w:val="ro-RO"/>
        </w:rPr>
        <w:t xml:space="preserve"> </w:t>
      </w:r>
      <w:r w:rsidR="00105619" w:rsidRPr="00601D08">
        <w:rPr>
          <w:noProof/>
          <w:lang w:val="ro-RO"/>
        </w:rPr>
        <w:fldChar w:fldCharType="begin"/>
      </w:r>
      <w:r w:rsidR="00105619" w:rsidRPr="00601D08">
        <w:rPr>
          <w:noProof/>
          <w:lang w:val="ro-RO"/>
        </w:rPr>
        <w:instrText xml:space="preserve"> SEQ Figure \* ARABIC </w:instrText>
      </w:r>
      <w:r w:rsidR="00105619" w:rsidRPr="00601D08">
        <w:rPr>
          <w:noProof/>
          <w:lang w:val="ro-RO"/>
        </w:rPr>
        <w:fldChar w:fldCharType="separate"/>
      </w:r>
      <w:r w:rsidR="00092258" w:rsidRPr="00601D08">
        <w:rPr>
          <w:noProof/>
          <w:lang w:val="ro-RO"/>
        </w:rPr>
        <w:t>7</w:t>
      </w:r>
      <w:r w:rsidR="00105619" w:rsidRPr="00601D08">
        <w:rPr>
          <w:noProof/>
          <w:lang w:val="ro-RO"/>
        </w:rPr>
        <w:fldChar w:fldCharType="end"/>
      </w:r>
      <w:r w:rsidR="00092258" w:rsidRPr="00601D08">
        <w:rPr>
          <w:lang w:val="ro-RO"/>
        </w:rPr>
        <w:t xml:space="preserve"> </w:t>
      </w:r>
      <w:r w:rsidR="00BC1740" w:rsidRPr="00601D08">
        <w:rPr>
          <w:bCs/>
          <w:lang w:val="ro-RO"/>
        </w:rPr>
        <w:t xml:space="preserve">Accidentele rutiere raportate la un milion de locuitori în zona Dunării în 2017 </w:t>
      </w:r>
      <w:r w:rsidR="00092258" w:rsidRPr="00601D08">
        <w:rPr>
          <w:lang w:val="ro-RO"/>
        </w:rPr>
        <w:t xml:space="preserve">– </w:t>
      </w:r>
      <w:r w:rsidR="00BC1740" w:rsidRPr="00601D08">
        <w:rPr>
          <w:lang w:val="ro-RO"/>
        </w:rPr>
        <w:t xml:space="preserve">Raportul de stare a proiectului </w:t>
      </w:r>
      <w:r w:rsidR="00092258" w:rsidRPr="00601D08">
        <w:rPr>
          <w:lang w:val="ro-RO"/>
        </w:rPr>
        <w:t xml:space="preserve">RADAR </w:t>
      </w:r>
      <w:r w:rsidR="00BC1740" w:rsidRPr="00601D08">
        <w:rPr>
          <w:rStyle w:val="af2"/>
          <w:lang w:val="ro-RO"/>
        </w:rPr>
        <w:footnoteReference w:id="6"/>
      </w:r>
    </w:p>
    <w:p w:rsidR="00BC1740" w:rsidRPr="00601D08" w:rsidRDefault="00BC1740"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lastRenderedPageBreak/>
        <w:t>Proiectul RADAR solicită o mai mare siguranță a drumurilor</w:t>
      </w:r>
    </w:p>
    <w:p w:rsidR="00092258" w:rsidRPr="00601D08" w:rsidRDefault="00BC1740" w:rsidP="00092258">
      <w:pPr>
        <w:rPr>
          <w:rFonts w:asciiTheme="majorHAnsi" w:hAnsiTheme="majorHAnsi"/>
          <w:b/>
          <w:szCs w:val="24"/>
          <w:lang w:val="ro-RO"/>
        </w:rPr>
      </w:pPr>
      <w:r w:rsidRPr="00601D08">
        <w:rPr>
          <w:rFonts w:asciiTheme="majorHAnsi" w:hAnsiTheme="majorHAnsi"/>
          <w:szCs w:val="24"/>
          <w:lang w:val="ro-RO"/>
        </w:rPr>
        <w:t>Mobilitatea vine cu responsabilități. În calitate de ocupanți ai autovehiculelor, de motocicliști, de bicicliști și de pietoni, toți avem un rol al nostru pe drumuri în fiecare zi și, respectiv, definim cât de sigure sunt drumurile noastre. În acest mod, siguranța rutieră este responsabilitatea fiecărui dintre noi.</w:t>
      </w:r>
    </w:p>
    <w:p w:rsidR="00092258" w:rsidRPr="00601D08" w:rsidRDefault="00BC1740"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Raportul de stare al RADAR contribuie în identificarea și reducerea riscului pe șosele</w:t>
      </w:r>
      <w:r w:rsidR="00092258" w:rsidRPr="00601D08">
        <w:rPr>
          <w:rFonts w:asciiTheme="majorHAnsi" w:hAnsiTheme="majorHAnsi"/>
          <w:b/>
          <w:color w:val="003399" w:themeColor="accent1"/>
          <w:szCs w:val="24"/>
          <w:lang w:val="ro-RO"/>
        </w:rPr>
        <w:t xml:space="preserve"> </w:t>
      </w:r>
    </w:p>
    <w:p w:rsidR="00092258" w:rsidRPr="00601D08" w:rsidRDefault="00BC1740" w:rsidP="00092258">
      <w:pPr>
        <w:rPr>
          <w:rFonts w:asciiTheme="majorHAnsi" w:hAnsiTheme="majorHAnsi"/>
          <w:szCs w:val="24"/>
          <w:lang w:val="ro-RO"/>
        </w:rPr>
      </w:pPr>
      <w:r w:rsidRPr="00601D08">
        <w:rPr>
          <w:rFonts w:asciiTheme="majorHAnsi" w:hAnsiTheme="majorHAnsi"/>
          <w:szCs w:val="24"/>
          <w:lang w:val="ro-RO"/>
        </w:rPr>
        <w:t xml:space="preserve">Raportul de stare contribuie la identificarea și reducerea riscurilor de pe rețeaua de drumuri din regiunea Dunării, consolidând cooperarea transnațională a părților interesate relevante și a autorităților rutiere responsabile de rețelele rutiere naționale, de asemenea, contribuind la dezvoltarea capacităților partenerilor de proiect, a partenerilor strategici asociați, și </w:t>
      </w:r>
      <w:r w:rsidR="00A04CD3">
        <w:rPr>
          <w:rFonts w:asciiTheme="majorHAnsi" w:hAnsiTheme="majorHAnsi"/>
          <w:szCs w:val="24"/>
          <w:lang w:val="ro-RO"/>
        </w:rPr>
        <w:t xml:space="preserve">a </w:t>
      </w:r>
      <w:r w:rsidRPr="00601D08">
        <w:rPr>
          <w:rFonts w:asciiTheme="majorHAnsi" w:hAnsiTheme="majorHAnsi"/>
          <w:szCs w:val="24"/>
          <w:lang w:val="ro-RO"/>
        </w:rPr>
        <w:t>profesioniști</w:t>
      </w:r>
      <w:r w:rsidR="00A04CD3">
        <w:rPr>
          <w:rFonts w:asciiTheme="majorHAnsi" w:hAnsiTheme="majorHAnsi"/>
          <w:szCs w:val="24"/>
          <w:lang w:val="ro-RO"/>
        </w:rPr>
        <w:t>lor</w:t>
      </w:r>
      <w:r w:rsidRPr="00601D08">
        <w:rPr>
          <w:rFonts w:asciiTheme="majorHAnsi" w:hAnsiTheme="majorHAnsi"/>
          <w:szCs w:val="24"/>
          <w:lang w:val="ro-RO"/>
        </w:rPr>
        <w:t>. În cele din urmă, aceasta contribuie, totodată, la implementarea Strategiei de îmbunătățire a siguranței rutiere în zona Dunării și a Planului de Acțiune în țările participante pentru îmbunătățirea siguranței pe drumurile lor.</w:t>
      </w:r>
      <w:r w:rsidR="00092258" w:rsidRPr="00601D08">
        <w:rPr>
          <w:rFonts w:asciiTheme="majorHAnsi" w:hAnsiTheme="majorHAnsi"/>
          <w:szCs w:val="24"/>
          <w:lang w:val="ro-RO"/>
        </w:rPr>
        <w:t xml:space="preserve">   </w:t>
      </w:r>
    </w:p>
    <w:p w:rsidR="00092258" w:rsidRPr="00601D08" w:rsidRDefault="00BC1740"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Despre proiectul RADAR</w:t>
      </w:r>
      <w:r w:rsidR="00092258" w:rsidRPr="00601D08">
        <w:rPr>
          <w:rFonts w:asciiTheme="majorHAnsi" w:hAnsiTheme="majorHAnsi"/>
          <w:b/>
          <w:color w:val="003399" w:themeColor="accent1"/>
          <w:szCs w:val="24"/>
          <w:lang w:val="ro-RO"/>
        </w:rPr>
        <w:t xml:space="preserve"> </w:t>
      </w:r>
    </w:p>
    <w:p w:rsidR="00F05144" w:rsidRPr="00601D08" w:rsidRDefault="00F05144" w:rsidP="00092258">
      <w:pPr>
        <w:rPr>
          <w:rFonts w:asciiTheme="majorHAnsi" w:hAnsiTheme="majorHAnsi"/>
          <w:i/>
          <w:szCs w:val="24"/>
          <w:lang w:val="ro-RO"/>
        </w:rPr>
      </w:pPr>
      <w:r w:rsidRPr="00601D08">
        <w:rPr>
          <w:rFonts w:asciiTheme="majorHAnsi" w:hAnsiTheme="majorHAnsi"/>
          <w:i/>
          <w:szCs w:val="24"/>
          <w:lang w:val="ro-RO"/>
        </w:rPr>
        <w:t xml:space="preserve">Proiectul de 36 de luni (iunie 2018 - mai 2021), cu susținerea financiară de 2,15 milioane de euro pentru cooperare în vederea îmbunătățirii siguranței infrastructurii rutiere în regiunea Dunării, a fost aprobat în cadrul celui de-al doilea apel de propuneri al Interreg Danube Transnational Programme. Programul este cofinanțat de Fondul European de Dezvoltare Regională, Instrumentul de Asistență pentru Preaderare și Instrumentul European de Vecinătate. Proiectul este condus de Institutul European pentru Evaluarea Drumurilor - EuroRAP din Slovenia. În total, zece parteneri și doisprezece parteneri strategici </w:t>
      </w:r>
      <w:r w:rsidR="00A04CD3">
        <w:rPr>
          <w:rFonts w:asciiTheme="majorHAnsi" w:hAnsiTheme="majorHAnsi"/>
          <w:i/>
          <w:szCs w:val="24"/>
          <w:lang w:val="ro-RO"/>
        </w:rPr>
        <w:t xml:space="preserve">asociați </w:t>
      </w:r>
      <w:r w:rsidRPr="00601D08">
        <w:rPr>
          <w:rFonts w:asciiTheme="majorHAnsi" w:hAnsiTheme="majorHAnsi"/>
          <w:i/>
          <w:szCs w:val="24"/>
          <w:lang w:val="ro-RO"/>
        </w:rPr>
        <w:t xml:space="preserve">din 13 țări europene participă la proiect și s-au angajat să contribuie la identificarea și reducerea riscurilor pe rețelele rutiere, consolidând cooperarea transnațională între părțile interesate pentru a construi o strategie și a defini soluții rentabile </w:t>
      </w:r>
      <w:r w:rsidR="00A04CD3">
        <w:rPr>
          <w:rFonts w:asciiTheme="majorHAnsi" w:hAnsiTheme="majorHAnsi"/>
          <w:i/>
          <w:szCs w:val="24"/>
          <w:lang w:val="ro-RO"/>
        </w:rPr>
        <w:t>în vederea</w:t>
      </w:r>
      <w:r w:rsidRPr="00601D08">
        <w:rPr>
          <w:rFonts w:asciiTheme="majorHAnsi" w:hAnsiTheme="majorHAnsi"/>
          <w:i/>
          <w:szCs w:val="24"/>
          <w:lang w:val="ro-RO"/>
        </w:rPr>
        <w:t xml:space="preserve"> reduce</w:t>
      </w:r>
      <w:r w:rsidR="00A04CD3">
        <w:rPr>
          <w:rFonts w:asciiTheme="majorHAnsi" w:hAnsiTheme="majorHAnsi"/>
          <w:i/>
          <w:szCs w:val="24"/>
          <w:lang w:val="ro-RO"/>
        </w:rPr>
        <w:t>rii riscurilor</w:t>
      </w:r>
      <w:r w:rsidRPr="00601D08">
        <w:rPr>
          <w:rFonts w:asciiTheme="majorHAnsi" w:hAnsiTheme="majorHAnsi"/>
          <w:i/>
          <w:szCs w:val="24"/>
          <w:lang w:val="ro-RO"/>
        </w:rPr>
        <w:t>, îmbunătățind infrastructura rutieră.</w:t>
      </w:r>
    </w:p>
    <w:p w:rsidR="00092258" w:rsidRPr="00601D08" w:rsidRDefault="00F05144" w:rsidP="00092258">
      <w:pPr>
        <w:rPr>
          <w:rFonts w:asciiTheme="majorHAnsi" w:hAnsiTheme="majorHAnsi"/>
          <w:b/>
          <w:i/>
          <w:szCs w:val="24"/>
          <w:lang w:val="ro-RO"/>
        </w:rPr>
      </w:pPr>
      <w:r w:rsidRPr="00601D08">
        <w:rPr>
          <w:rFonts w:asciiTheme="majorHAnsi" w:hAnsiTheme="majorHAnsi"/>
          <w:i/>
          <w:szCs w:val="24"/>
          <w:lang w:val="ro-RO"/>
        </w:rPr>
        <w:t xml:space="preserve">Proiectul RADAR v dura până în mai 2021, </w:t>
      </w:r>
      <w:r w:rsidR="00A04CD3">
        <w:rPr>
          <w:rFonts w:asciiTheme="majorHAnsi" w:hAnsiTheme="majorHAnsi"/>
          <w:i/>
          <w:szCs w:val="24"/>
          <w:lang w:val="ro-RO"/>
        </w:rPr>
        <w:t xml:space="preserve">iar </w:t>
      </w:r>
      <w:r w:rsidRPr="00601D08">
        <w:rPr>
          <w:rFonts w:asciiTheme="majorHAnsi" w:hAnsiTheme="majorHAnsi"/>
          <w:i/>
          <w:szCs w:val="24"/>
          <w:lang w:val="ro-RO"/>
        </w:rPr>
        <w:t>fiecare partener de proiect, cu sprijinul partenerilor strategici asociați, va elabora Conceptul de pregătire a procedurilor de siguranță rutieră, va asigura cursuri de formare în domeniul siguranței rutiere, va efectua vizite de studiu pentru cele mai bune practici</w:t>
      </w:r>
      <w:r w:rsidR="00A04CD3">
        <w:rPr>
          <w:rFonts w:asciiTheme="majorHAnsi" w:hAnsiTheme="majorHAnsi"/>
          <w:i/>
          <w:szCs w:val="24"/>
          <w:lang w:val="ro-RO"/>
        </w:rPr>
        <w:t xml:space="preserve"> în domeniu</w:t>
      </w:r>
      <w:r w:rsidRPr="00601D08">
        <w:rPr>
          <w:rFonts w:asciiTheme="majorHAnsi" w:hAnsiTheme="majorHAnsi"/>
          <w:i/>
          <w:szCs w:val="24"/>
          <w:lang w:val="ro-RO"/>
        </w:rPr>
        <w:t xml:space="preserve">. Totodată, va fi înființat un grup de experți în domeniul siguranței rutiere care va contribui la lucrările privind </w:t>
      </w:r>
      <w:r w:rsidR="00A04CD3">
        <w:rPr>
          <w:rFonts w:asciiTheme="majorHAnsi" w:hAnsiTheme="majorHAnsi"/>
          <w:i/>
          <w:szCs w:val="24"/>
          <w:lang w:val="ro-RO"/>
        </w:rPr>
        <w:t>sectoarele</w:t>
      </w:r>
      <w:r w:rsidRPr="00601D08">
        <w:rPr>
          <w:rFonts w:asciiTheme="majorHAnsi" w:hAnsiTheme="majorHAnsi"/>
          <w:i/>
          <w:szCs w:val="24"/>
          <w:lang w:val="ro-RO"/>
        </w:rPr>
        <w:t xml:space="preserve"> tematice abordate în proiect, cum ar fi: Planurile de investiții pentru drumuri mai sigure; Prevederi pentru utilizatorii vulnerabili ai drumurilor; Sistemele inteligente de transport pentru siguranța rutieră și Evaluările pe stele pentru siguranța în jurul școlilor. În cele din urmă, parteneriatul RADAR va propune o Strategie de îmbunătățire a siguranței rutiere pe drumurile din zona Dunării și un Plan de Acțiune.</w:t>
      </w:r>
    </w:p>
    <w:p w:rsidR="00092258" w:rsidRPr="00601D08" w:rsidRDefault="00F05144" w:rsidP="00092258">
      <w:pPr>
        <w:rPr>
          <w:rFonts w:asciiTheme="majorHAnsi" w:hAnsiTheme="majorHAnsi"/>
          <w:b/>
          <w:color w:val="003399" w:themeColor="accent1"/>
          <w:szCs w:val="24"/>
          <w:lang w:val="ro-RO"/>
        </w:rPr>
      </w:pPr>
      <w:r w:rsidRPr="00601D08">
        <w:rPr>
          <w:rFonts w:asciiTheme="majorHAnsi" w:hAnsiTheme="majorHAnsi"/>
          <w:b/>
          <w:color w:val="003399" w:themeColor="accent1"/>
          <w:szCs w:val="24"/>
          <w:lang w:val="ro-RO"/>
        </w:rPr>
        <w:t>Link util</w:t>
      </w:r>
      <w:r w:rsidR="00092258" w:rsidRPr="00601D08">
        <w:rPr>
          <w:rFonts w:asciiTheme="majorHAnsi" w:hAnsiTheme="majorHAnsi"/>
          <w:b/>
          <w:color w:val="003399" w:themeColor="accent1"/>
          <w:szCs w:val="24"/>
          <w:lang w:val="ro-RO"/>
        </w:rPr>
        <w:t xml:space="preserve">: </w:t>
      </w:r>
    </w:p>
    <w:p w:rsidR="00092258" w:rsidRPr="00601D08" w:rsidRDefault="00884719" w:rsidP="00092258">
      <w:pPr>
        <w:rPr>
          <w:rFonts w:asciiTheme="majorHAnsi" w:hAnsiTheme="majorHAnsi"/>
          <w:szCs w:val="24"/>
          <w:lang w:val="ro-RO"/>
        </w:rPr>
      </w:pPr>
      <w:hyperlink r:id="rId17" w:history="1">
        <w:r w:rsidR="00092258" w:rsidRPr="00601D08">
          <w:rPr>
            <w:rStyle w:val="ac"/>
            <w:szCs w:val="24"/>
            <w:lang w:val="ro-RO"/>
          </w:rPr>
          <w:t>www.interreg-danube.eu/RADAR</w:t>
        </w:r>
      </w:hyperlink>
      <w:r w:rsidR="00092258" w:rsidRPr="00601D08">
        <w:rPr>
          <w:rFonts w:asciiTheme="majorHAnsi" w:hAnsiTheme="majorHAnsi"/>
          <w:szCs w:val="24"/>
          <w:lang w:val="ro-RO"/>
        </w:rPr>
        <w:t xml:space="preserve"> </w:t>
      </w:r>
    </w:p>
    <w:p w:rsidR="00092258" w:rsidRPr="00601D08" w:rsidRDefault="00092258" w:rsidP="00092258">
      <w:pPr>
        <w:rPr>
          <w:rFonts w:asciiTheme="majorHAnsi" w:hAnsiTheme="majorHAnsi"/>
          <w:szCs w:val="24"/>
          <w:lang w:val="ro-RO"/>
        </w:rPr>
      </w:pPr>
    </w:p>
    <w:bookmarkEnd w:id="0"/>
    <w:p w:rsidR="00092258" w:rsidRPr="00601D08" w:rsidRDefault="00092258" w:rsidP="00092258">
      <w:pPr>
        <w:spacing w:line="276" w:lineRule="auto"/>
        <w:rPr>
          <w:rFonts w:asciiTheme="majorHAnsi" w:hAnsiTheme="majorHAnsi" w:cs="Times New Roman"/>
          <w:szCs w:val="24"/>
          <w:lang w:val="ro-RO"/>
        </w:rPr>
      </w:pPr>
    </w:p>
    <w:p w:rsidR="00B742E7" w:rsidRPr="00601D08" w:rsidRDefault="00B742E7" w:rsidP="00F56B31">
      <w:pPr>
        <w:rPr>
          <w:lang w:val="ro-RO"/>
        </w:rPr>
      </w:pPr>
    </w:p>
    <w:sectPr w:rsidR="00B742E7" w:rsidRPr="00601D08" w:rsidSect="00C87B85">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719" w:rsidRDefault="00884719" w:rsidP="004429DB">
      <w:pPr>
        <w:spacing w:after="0" w:line="240" w:lineRule="auto"/>
      </w:pPr>
      <w:r>
        <w:separator/>
      </w:r>
    </w:p>
  </w:endnote>
  <w:endnote w:type="continuationSeparator" w:id="0">
    <w:p w:rsidR="00884719" w:rsidRDefault="00884719" w:rsidP="0044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Montserrat">
    <w:altName w:val="Courier New"/>
    <w:panose1 w:val="00000000000000000000"/>
    <w:charset w:val="00"/>
    <w:family w:val="modern"/>
    <w:notTrueType/>
    <w:pitch w:val="variable"/>
    <w:sig w:usb0="2000020F" w:usb1="00000003" w:usb2="00000000" w:usb3="00000000" w:csb0="00000197" w:csb1="00000000"/>
  </w:font>
  <w:font w:name="Jenna Sue">
    <w:charset w:val="00"/>
    <w:family w:val="auto"/>
    <w:pitch w:val="variable"/>
    <w:sig w:usb0="80000023" w:usb1="00000048"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B85" w:rsidRDefault="00C87B85" w:rsidP="00C87B85">
    <w:pPr>
      <w:pStyle w:val="a9"/>
    </w:pPr>
    <w:r w:rsidRPr="00BC0B79">
      <w:rPr>
        <w:noProof/>
        <w:lang w:val="en-US"/>
      </w:rPr>
      <mc:AlternateContent>
        <mc:Choice Requires="wpg">
          <w:drawing>
            <wp:anchor distT="0" distB="0" distL="114300" distR="114300" simplePos="0" relativeHeight="251683840" behindDoc="0" locked="0" layoutInCell="1" allowOverlap="1" wp14:anchorId="0135ED49" wp14:editId="0CDCB595">
              <wp:simplePos x="0" y="0"/>
              <wp:positionH relativeFrom="column">
                <wp:posOffset>-484909</wp:posOffset>
              </wp:positionH>
              <wp:positionV relativeFrom="paragraph">
                <wp:posOffset>189403</wp:posOffset>
              </wp:positionV>
              <wp:extent cx="3783132" cy="251377"/>
              <wp:effectExtent l="0" t="0" r="0" b="0"/>
              <wp:wrapNone/>
              <wp:docPr id="2" name="Skupina 8"/>
              <wp:cNvGraphicFramePr/>
              <a:graphic xmlns:a="http://schemas.openxmlformats.org/drawingml/2006/main">
                <a:graphicData uri="http://schemas.microsoft.com/office/word/2010/wordprocessingGroup">
                  <wpg:wgp>
                    <wpg:cNvGrpSpPr/>
                    <wpg:grpSpPr>
                      <a:xfrm>
                        <a:off x="0" y="0"/>
                        <a:ext cx="3783132" cy="251377"/>
                        <a:chOff x="0" y="0"/>
                        <a:chExt cx="3783132" cy="251377"/>
                      </a:xfrm>
                    </wpg:grpSpPr>
                    <pic:pic xmlns:pic="http://schemas.openxmlformats.org/drawingml/2006/picture">
                      <pic:nvPicPr>
                        <pic:cNvPr id="1" name="Grafika 28" descr="Uporabni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5900" cy="215900"/>
                        </a:xfrm>
                        <a:prstGeom prst="rect">
                          <a:avLst/>
                        </a:prstGeom>
                      </pic:spPr>
                    </pic:pic>
                    <wps:wsp>
                      <wps:cNvPr id="5" name="Polje z besedilom 30"/>
                      <wps:cNvSpPr txBox="1"/>
                      <wps:spPr>
                        <a:xfrm>
                          <a:off x="247650" y="0"/>
                          <a:ext cx="3535482" cy="251377"/>
                        </a:xfrm>
                        <a:prstGeom prst="rect">
                          <a:avLst/>
                        </a:prstGeom>
                        <a:noFill/>
                        <a:ln w="6350">
                          <a:noFill/>
                        </a:ln>
                      </wps:spPr>
                      <wps:txbx>
                        <w:txbxContent>
                          <w:p w:rsidR="00C87B85" w:rsidRPr="00092258" w:rsidRDefault="00C87B85" w:rsidP="00C87B85">
                            <w:pPr>
                              <w:rPr>
                                <w:sz w:val="20"/>
                              </w:rPr>
                            </w:pPr>
                            <w:r w:rsidRPr="00092258">
                              <w:rPr>
                                <w:sz w:val="20"/>
                              </w:rPr>
                              <w:t>RADAR – Risk Assessment on Danube Area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35ED49" id="Skupina 8" o:spid="_x0000_s1027" style="position:absolute;left:0;text-align:left;margin-left:-38.2pt;margin-top:14.9pt;width:297.9pt;height:19.8pt;z-index:251683840;mso-width-relative:margin;mso-height-relative:margin"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8" o:spid="_x0000_s1028" type="#_x0000_t75" alt="Uporabnik"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">
                <v:imagedata r:id="rId3" o:title="Uporabnik"/>
              </v:shape>
              <v:shapetype id="_x0000_t202" coordsize="21600,21600" o:spt="202" path="m,l,21600r21600,l21600,xe">
                <v:stroke joinstyle="miter"/>
                <v:path gradientshapeok="t" o:connecttype="rect"/>
              </v:shapetype>
              <v:shape id="Polje z besedilom 30" o:spid="_x0000_s1029"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C87B85" w:rsidRPr="00092258" w:rsidRDefault="00C87B85" w:rsidP="00C87B85">
                      <w:pPr>
                        <w:rPr>
                          <w:sz w:val="20"/>
                        </w:rPr>
                      </w:pPr>
                      <w:r w:rsidRPr="00092258">
                        <w:rPr>
                          <w:sz w:val="20"/>
                        </w:rPr>
                        <w:t>RADAR – Risk Assessment on Danube Area Roads</w:t>
                      </w:r>
                    </w:p>
                  </w:txbxContent>
                </v:textbox>
              </v:shape>
            </v:group>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86912" behindDoc="0" locked="0" layoutInCell="1" allowOverlap="1" wp14:anchorId="0A2EC11E" wp14:editId="3EB34C6A">
              <wp:simplePos x="0" y="0"/>
              <wp:positionH relativeFrom="column">
                <wp:posOffset>4325909</wp:posOffset>
              </wp:positionH>
              <wp:positionV relativeFrom="paragraph">
                <wp:posOffset>-1573138</wp:posOffset>
              </wp:positionV>
              <wp:extent cx="4223385" cy="259715"/>
              <wp:effectExtent l="0" t="0" r="0" b="0"/>
              <wp:wrapNone/>
              <wp:docPr id="6" name="Text Box 6">
                <a:extLst xmlns:a="http://schemas.openxmlformats.org/drawingml/2006/main"/>
              </wp:docPr>
              <wp:cNvGraphicFramePr/>
              <a:graphic xmlns:a="http://schemas.openxmlformats.org/drawingml/2006/main">
                <a:graphicData uri="http://schemas.microsoft.com/office/word/2010/wordprocessingShape">
                  <wps:wsp>
                    <wps:cNvSpPr txBox="1"/>
                    <wps:spPr>
                      <a:xfrm rot="16200000">
                        <a:off x="0" y="0"/>
                        <a:ext cx="4223385" cy="259715"/>
                      </a:xfrm>
                      <a:prstGeom prst="rect">
                        <a:avLst/>
                      </a:prstGeom>
                      <a:noFill/>
                    </wps:spPr>
                    <wps:txbx>
                      <w:txbxContent>
                        <w:p w:rsidR="00C87B85" w:rsidRPr="00A77B0C" w:rsidRDefault="00C87B85" w:rsidP="00C87B85">
                          <w:pPr>
                            <w:pStyle w:val="af"/>
                            <w:spacing w:before="0" w:beforeAutospacing="0" w:after="0" w:afterAutospacing="0"/>
                            <w:rPr>
                              <w:sz w:val="12"/>
                            </w:rPr>
                          </w:pPr>
                          <w:r w:rsidRPr="00A77B0C">
                            <w:rPr>
                              <w:rFonts w:ascii="Montserrat" w:hAnsi="Montserrat" w:cstheme="minorBidi"/>
                              <w:color w:val="808080"/>
                              <w:kern w:val="24"/>
                              <w:sz w:val="14"/>
                              <w:szCs w:val="28"/>
                            </w:rPr>
                            <w:t>Project co-funded by European Union funds (ERDF, IPA, ENI)</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EC11E" id="Text Box 6" o:spid="_x0000_s1030" type="#_x0000_t202" style="position:absolute;left:0;text-align:left;margin-left:340.6pt;margin-top:-123.85pt;width:332.55pt;height:20.4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" filled="f" stroked="f">
              <v:textbox style="mso-fit-shape-to-text:t">
                <w:txbxContent>
                  <w:p w:rsidR="00C87B85" w:rsidRPr="00A77B0C" w:rsidRDefault="00C87B85" w:rsidP="00C87B85">
                    <w:pPr>
                      <w:pStyle w:val="NormalWeb"/>
                      <w:spacing w:before="0" w:beforeAutospacing="0" w:after="0" w:afterAutospacing="0"/>
                      <w:rPr>
                        <w:sz w:val="12"/>
                      </w:rPr>
                    </w:pPr>
                    <w:r w:rsidRPr="00A77B0C">
                      <w:rPr>
                        <w:rFonts w:ascii="Montserrat" w:hAnsi="Montserrat" w:cstheme="minorBidi"/>
                        <w:color w:val="808080"/>
                        <w:kern w:val="24"/>
                        <w:sz w:val="14"/>
                        <w:szCs w:val="28"/>
                      </w:rPr>
                      <w:t>Project co-funded by European Union funds (ERDF, IPA, ENI)</w:t>
                    </w:r>
                  </w:p>
                </w:txbxContent>
              </v:textbox>
            </v:shape>
          </w:pict>
        </mc:Fallback>
      </mc:AlternateContent>
    </w:r>
  </w:p>
  <w:p w:rsidR="00C87B85" w:rsidRDefault="00C87B85" w:rsidP="00C87B85">
    <w:pPr>
      <w:pStyle w:val="a9"/>
    </w:pPr>
    <w:r w:rsidRPr="00BC0B79">
      <w:rPr>
        <w:noProof/>
        <w:lang w:val="en-US"/>
      </w:rPr>
      <mc:AlternateContent>
        <mc:Choice Requires="wpg">
          <w:drawing>
            <wp:anchor distT="0" distB="0" distL="114300" distR="114300" simplePos="0" relativeHeight="251684864" behindDoc="0" locked="0" layoutInCell="1" allowOverlap="1" wp14:anchorId="7F875CA7" wp14:editId="06FA689C">
              <wp:simplePos x="0" y="0"/>
              <wp:positionH relativeFrom="column">
                <wp:posOffset>-476076</wp:posOffset>
              </wp:positionH>
              <wp:positionV relativeFrom="paragraph">
                <wp:posOffset>236670</wp:posOffset>
              </wp:positionV>
              <wp:extent cx="3782695" cy="250825"/>
              <wp:effectExtent l="0" t="0" r="0" b="0"/>
              <wp:wrapNone/>
              <wp:docPr id="8" name="Skupina 10"/>
              <wp:cNvGraphicFramePr/>
              <a:graphic xmlns:a="http://schemas.openxmlformats.org/drawingml/2006/main">
                <a:graphicData uri="http://schemas.microsoft.com/office/word/2010/wordprocessingGroup">
                  <wpg:wgp>
                    <wpg:cNvGrpSpPr/>
                    <wpg:grpSpPr>
                      <a:xfrm>
                        <a:off x="0" y="0"/>
                        <a:ext cx="3782695" cy="250825"/>
                        <a:chOff x="0" y="0"/>
                        <a:chExt cx="3783132" cy="251377"/>
                      </a:xfrm>
                    </wpg:grpSpPr>
                    <pic:pic xmlns:pic="http://schemas.openxmlformats.org/drawingml/2006/picture">
                      <pic:nvPicPr>
                        <pic:cNvPr id="15" name="Grafika 29" descr="Povečevalno steklo"/>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215900" cy="215900"/>
                        </a:xfrm>
                        <a:prstGeom prst="rect">
                          <a:avLst/>
                        </a:prstGeom>
                      </pic:spPr>
                    </pic:pic>
                    <wps:wsp>
                      <wps:cNvPr id="16" name="Polje z besedilom 31"/>
                      <wps:cNvSpPr txBox="1"/>
                      <wps:spPr>
                        <a:xfrm>
                          <a:off x="247650" y="0"/>
                          <a:ext cx="3535482" cy="251377"/>
                        </a:xfrm>
                        <a:prstGeom prst="rect">
                          <a:avLst/>
                        </a:prstGeom>
                        <a:noFill/>
                        <a:ln w="6350">
                          <a:noFill/>
                        </a:ln>
                      </wps:spPr>
                      <wps:txbx>
                        <w:txbxContent>
                          <w:p w:rsidR="00C87B85" w:rsidRPr="00092258" w:rsidRDefault="00C87B85" w:rsidP="00C87B85">
                            <w:pPr>
                              <w:rPr>
                                <w:sz w:val="20"/>
                              </w:rPr>
                            </w:pPr>
                            <w:r w:rsidRPr="00092258">
                              <w:rPr>
                                <w:sz w:val="20"/>
                              </w:rPr>
                              <w:t>www.interreg-danube.eu/RADAR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875CA7" id="Skupina 10" o:spid="_x0000_s1031" style="position:absolute;left:0;text-align:left;margin-left:-37.5pt;margin-top:18.65pt;width:297.85pt;height:19.75pt;z-index:251684864"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">
              <v:shape id="Grafika 29" o:spid="_x0000_s1032" type="#_x0000_t75" alt="Povečevalno steklo"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">
                <v:imagedata r:id="rId6" o:title="Povečevalno steklo"/>
              </v:shape>
              <v:shape id="Polje z besedilom 31" o:spid="_x0000_s1033"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C87B85" w:rsidRPr="00092258" w:rsidRDefault="00C87B85" w:rsidP="00C87B85">
                      <w:pPr>
                        <w:rPr>
                          <w:sz w:val="20"/>
                        </w:rPr>
                      </w:pPr>
                      <w:r w:rsidRPr="00092258">
                        <w:rPr>
                          <w:sz w:val="20"/>
                        </w:rPr>
                        <w:t>www.interreg-danube.eu/RADAR</w:t>
                      </w:r>
                    </w:p>
                  </w:txbxContent>
                </v:textbox>
              </v:shape>
            </v:group>
          </w:pict>
        </mc:Fallback>
      </mc:AlternateContent>
    </w:r>
    <w:r>
      <w:rPr>
        <w:noProof/>
        <w:lang w:val="en-US"/>
      </w:rPr>
      <mc:AlternateContent>
        <mc:Choice Requires="wps">
          <w:drawing>
            <wp:anchor distT="0" distB="0" distL="114300" distR="114300" simplePos="0" relativeHeight="251685888" behindDoc="0" locked="0" layoutInCell="1" allowOverlap="1" wp14:anchorId="4F8BD88D" wp14:editId="42FF75AF">
              <wp:simplePos x="0" y="0"/>
              <wp:positionH relativeFrom="column">
                <wp:posOffset>3204268</wp:posOffset>
              </wp:positionH>
              <wp:positionV relativeFrom="paragraph">
                <wp:posOffset>119438</wp:posOffset>
              </wp:positionV>
              <wp:extent cx="2838379" cy="292336"/>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2838379" cy="29233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87B85" w:rsidRPr="007103AC" w:rsidRDefault="00C87B85" w:rsidP="00C87B85">
                          <w:pPr>
                            <w:rPr>
                              <w:rFonts w:asciiTheme="majorHAnsi" w:hAnsiTheme="majorHAnsi"/>
                              <w:b/>
                              <w:sz w:val="28"/>
                            </w:rPr>
                          </w:pPr>
                          <w:r w:rsidRPr="007103AC">
                            <w:rPr>
                              <w:rFonts w:asciiTheme="majorHAnsi" w:hAnsiTheme="majorHAnsi"/>
                              <w:b/>
                              <w:sz w:val="28"/>
                            </w:rPr>
                            <w:t>Your Road Safety is on our RADAR.</w:t>
                          </w:r>
                        </w:p>
                        <w:p w:rsidR="00C87B85" w:rsidRDefault="00C87B85" w:rsidP="00C87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BD88D" id="Text Box 22" o:spid="_x0000_s1034" type="#_x0000_t202" style="position:absolute;left:0;text-align:left;margin-left:252.3pt;margin-top:9.4pt;width:223.5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" fillcolor="#9faee5 [3205]" stroked="f">
              <v:fill opacity="32896f"/>
              <v:textbox>
                <w:txbxContent>
                  <w:p w:rsidR="00C87B85" w:rsidRPr="007103AC" w:rsidRDefault="00C87B85" w:rsidP="00C87B85">
                    <w:pPr>
                      <w:rPr>
                        <w:rFonts w:asciiTheme="majorHAnsi" w:hAnsiTheme="majorHAnsi"/>
                        <w:b/>
                        <w:sz w:val="28"/>
                      </w:rPr>
                    </w:pPr>
                    <w:r w:rsidRPr="007103AC">
                      <w:rPr>
                        <w:rFonts w:asciiTheme="majorHAnsi" w:hAnsiTheme="majorHAnsi"/>
                        <w:b/>
                        <w:sz w:val="28"/>
                      </w:rPr>
                      <w:t>Your Road Safety is on our RADAR.</w:t>
                    </w:r>
                  </w:p>
                  <w:p w:rsidR="00C87B85" w:rsidRDefault="00C87B85" w:rsidP="00C87B85"/>
                </w:txbxContent>
              </v:textbox>
            </v:shape>
          </w:pict>
        </mc:Fallback>
      </mc:AlternateContent>
    </w:r>
  </w:p>
  <w:p w:rsidR="00C87B85" w:rsidRDefault="00C87B85" w:rsidP="00C87B85">
    <w:pPr>
      <w:pStyle w:val="a9"/>
    </w:pPr>
  </w:p>
  <w:p w:rsidR="002F5338" w:rsidRPr="00C87B85" w:rsidRDefault="002F5338" w:rsidP="00C87B85">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6C7" w:rsidRDefault="004A06C7" w:rsidP="004A06C7">
    <w:pPr>
      <w:pStyle w:val="a9"/>
    </w:pPr>
    <w:r w:rsidRPr="00BC0B79">
      <w:rPr>
        <w:noProof/>
        <w:lang w:val="en-US"/>
      </w:rPr>
      <mc:AlternateContent>
        <mc:Choice Requires="wpg">
          <w:drawing>
            <wp:anchor distT="0" distB="0" distL="114300" distR="114300" simplePos="0" relativeHeight="251667456" behindDoc="0" locked="0" layoutInCell="1" allowOverlap="1" wp14:anchorId="0C6E38B2" wp14:editId="7B81BE21">
              <wp:simplePos x="0" y="0"/>
              <wp:positionH relativeFrom="column">
                <wp:posOffset>-457595</wp:posOffset>
              </wp:positionH>
              <wp:positionV relativeFrom="paragraph">
                <wp:posOffset>134118</wp:posOffset>
              </wp:positionV>
              <wp:extent cx="3783132" cy="251377"/>
              <wp:effectExtent l="0" t="0" r="0" b="0"/>
              <wp:wrapNone/>
              <wp:docPr id="160" name="Skupina 8"/>
              <wp:cNvGraphicFramePr/>
              <a:graphic xmlns:a="http://schemas.openxmlformats.org/drawingml/2006/main">
                <a:graphicData uri="http://schemas.microsoft.com/office/word/2010/wordprocessingGroup">
                  <wpg:wgp>
                    <wpg:cNvGrpSpPr/>
                    <wpg:grpSpPr>
                      <a:xfrm>
                        <a:off x="0" y="0"/>
                        <a:ext cx="3783132" cy="251377"/>
                        <a:chOff x="0" y="0"/>
                        <a:chExt cx="3783132" cy="251377"/>
                      </a:xfrm>
                    </wpg:grpSpPr>
                    <pic:pic xmlns:pic="http://schemas.openxmlformats.org/drawingml/2006/picture">
                      <pic:nvPicPr>
                        <pic:cNvPr id="161" name="Grafika 28" descr="Uporabnik"/>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5900" cy="215900"/>
                        </a:xfrm>
                        <a:prstGeom prst="rect">
                          <a:avLst/>
                        </a:prstGeom>
                      </pic:spPr>
                    </pic:pic>
                    <wps:wsp>
                      <wps:cNvPr id="162" name="Polje z besedilom 30"/>
                      <wps:cNvSpPr txBox="1"/>
                      <wps:spPr>
                        <a:xfrm>
                          <a:off x="247650" y="0"/>
                          <a:ext cx="3535482" cy="251377"/>
                        </a:xfrm>
                        <a:prstGeom prst="rect">
                          <a:avLst/>
                        </a:prstGeom>
                        <a:noFill/>
                        <a:ln w="6350">
                          <a:noFill/>
                        </a:ln>
                      </wps:spPr>
                      <wps:txbx>
                        <w:txbxContent>
                          <w:p w:rsidR="004A06C7" w:rsidRPr="00B45D57" w:rsidRDefault="004A06C7" w:rsidP="004A06C7">
                            <w:pPr>
                              <w:rPr>
                                <w:b/>
                                <w:sz w:val="20"/>
                              </w:rPr>
                            </w:pPr>
                            <w:r w:rsidRPr="00B45D57">
                              <w:rPr>
                                <w:b/>
                                <w:sz w:val="20"/>
                              </w:rPr>
                              <w:t>RADAR – Risk Assessment on Danube Area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6E38B2" id="_x0000_s1035" style="position:absolute;left:0;text-align:left;margin-left:-36.05pt;margin-top:10.55pt;width:297.9pt;height:19.8pt;z-index:251667456;mso-width-relative:margin;mso-height-relative:margin"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8" o:spid="_x0000_s1036" type="#_x0000_t75" alt="Uporabnik"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">
                <v:imagedata r:id="rId3" o:title="Uporabnik"/>
              </v:shape>
              <v:shapetype id="_x0000_t202" coordsize="21600,21600" o:spt="202" path="m,l,21600r21600,l21600,xe">
                <v:stroke joinstyle="miter"/>
                <v:path gradientshapeok="t" o:connecttype="rect"/>
              </v:shapetype>
              <v:shape id="Polje z besedilom 30" o:spid="_x0000_s1037"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4A06C7" w:rsidRPr="00B45D57" w:rsidRDefault="004A06C7" w:rsidP="004A06C7">
                      <w:pPr>
                        <w:rPr>
                          <w:b/>
                          <w:sz w:val="20"/>
                        </w:rPr>
                      </w:pPr>
                      <w:r w:rsidRPr="00B45D57">
                        <w:rPr>
                          <w:b/>
                          <w:sz w:val="20"/>
                        </w:rPr>
                        <w:t>RADAR – Risk Assessment on Danube Area Roads</w:t>
                      </w:r>
                    </w:p>
                  </w:txbxContent>
                </v:textbox>
              </v:shape>
            </v:group>
          </w:pict>
        </mc:Fallback>
      </mc:AlternateContent>
    </w:r>
  </w:p>
  <w:p w:rsidR="004A06C7" w:rsidRDefault="004A06C7" w:rsidP="004A06C7">
    <w:pPr>
      <w:pStyle w:val="a9"/>
    </w:pPr>
    <w:r>
      <w:rPr>
        <w:noProof/>
        <w:lang w:val="en-US"/>
      </w:rPr>
      <mc:AlternateContent>
        <mc:Choice Requires="wps">
          <w:drawing>
            <wp:anchor distT="0" distB="0" distL="114300" distR="114300" simplePos="0" relativeHeight="251669504" behindDoc="0" locked="0" layoutInCell="1" allowOverlap="1" wp14:anchorId="3B680468" wp14:editId="207DCC8B">
              <wp:simplePos x="0" y="0"/>
              <wp:positionH relativeFrom="column">
                <wp:posOffset>3438769</wp:posOffset>
              </wp:positionH>
              <wp:positionV relativeFrom="paragraph">
                <wp:posOffset>128417</wp:posOffset>
              </wp:positionV>
              <wp:extent cx="2992755" cy="378656"/>
              <wp:effectExtent l="0" t="0" r="0" b="2540"/>
              <wp:wrapNone/>
              <wp:docPr id="168" name="Text Box 168"/>
              <wp:cNvGraphicFramePr/>
              <a:graphic xmlns:a="http://schemas.openxmlformats.org/drawingml/2006/main">
                <a:graphicData uri="http://schemas.microsoft.com/office/word/2010/wordprocessingShape">
                  <wps:wsp>
                    <wps:cNvSpPr txBox="1"/>
                    <wps:spPr>
                      <a:xfrm>
                        <a:off x="0" y="0"/>
                        <a:ext cx="2992755" cy="37865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4A06C7" w:rsidRPr="00E51831" w:rsidRDefault="004A06C7" w:rsidP="004A06C7">
                          <w:pPr>
                            <w:rPr>
                              <w:rFonts w:ascii="Jenna Sue" w:hAnsi="Jenna Sue"/>
                              <w:b/>
                              <w:sz w:val="48"/>
                            </w:rPr>
                          </w:pPr>
                          <w:r w:rsidRPr="00E51831">
                            <w:rPr>
                              <w:rFonts w:ascii="Jenna Sue" w:hAnsi="Jenna Sue"/>
                              <w:b/>
                              <w:sz w:val="48"/>
                            </w:rPr>
                            <w:t>Your Road Safety is on our RADAR.</w:t>
                          </w:r>
                        </w:p>
                        <w:p w:rsidR="004A06C7" w:rsidRDefault="004A06C7" w:rsidP="004A0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80468" id="Text Box 168" o:spid="_x0000_s1038" type="#_x0000_t202" style="position:absolute;left:0;text-align:left;margin-left:270.75pt;margin-top:10.1pt;width:235.65pt;height:2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" fillcolor="#9faee5 [3205]" stroked="f">
              <v:fill opacity="32896f"/>
              <v:textbox>
                <w:txbxContent>
                  <w:p w:rsidR="004A06C7" w:rsidRPr="00E51831" w:rsidRDefault="004A06C7" w:rsidP="004A06C7">
                    <w:pPr>
                      <w:rPr>
                        <w:rFonts w:ascii="Jenna Sue" w:hAnsi="Jenna Sue"/>
                        <w:b/>
                        <w:sz w:val="48"/>
                      </w:rPr>
                    </w:pPr>
                    <w:r w:rsidRPr="00E51831">
                      <w:rPr>
                        <w:rFonts w:ascii="Jenna Sue" w:hAnsi="Jenna Sue"/>
                        <w:b/>
                        <w:sz w:val="48"/>
                      </w:rPr>
                      <w:t>Your Road Safety is on our RADAR.</w:t>
                    </w:r>
                  </w:p>
                  <w:p w:rsidR="004A06C7" w:rsidRDefault="004A06C7" w:rsidP="004A06C7"/>
                </w:txbxContent>
              </v:textbox>
            </v:shape>
          </w:pict>
        </mc:Fallback>
      </mc:AlternateContent>
    </w:r>
  </w:p>
  <w:p w:rsidR="004A06C7" w:rsidRDefault="004A06C7" w:rsidP="004A06C7">
    <w:pPr>
      <w:pStyle w:val="a9"/>
    </w:pPr>
    <w:r w:rsidRPr="00BC0B79">
      <w:rPr>
        <w:noProof/>
        <w:lang w:val="en-US"/>
      </w:rPr>
      <mc:AlternateContent>
        <mc:Choice Requires="wpg">
          <w:drawing>
            <wp:anchor distT="0" distB="0" distL="114300" distR="114300" simplePos="0" relativeHeight="251668480" behindDoc="0" locked="0" layoutInCell="1" allowOverlap="1" wp14:anchorId="151CC445" wp14:editId="0BA24165">
              <wp:simplePos x="0" y="0"/>
              <wp:positionH relativeFrom="column">
                <wp:posOffset>-455690</wp:posOffset>
              </wp:positionH>
              <wp:positionV relativeFrom="paragraph">
                <wp:posOffset>118878</wp:posOffset>
              </wp:positionV>
              <wp:extent cx="3782695" cy="250825"/>
              <wp:effectExtent l="0" t="0" r="0" b="0"/>
              <wp:wrapNone/>
              <wp:docPr id="25" name="Skupina 10"/>
              <wp:cNvGraphicFramePr/>
              <a:graphic xmlns:a="http://schemas.openxmlformats.org/drawingml/2006/main">
                <a:graphicData uri="http://schemas.microsoft.com/office/word/2010/wordprocessingGroup">
                  <wpg:wgp>
                    <wpg:cNvGrpSpPr/>
                    <wpg:grpSpPr>
                      <a:xfrm>
                        <a:off x="0" y="0"/>
                        <a:ext cx="3782695" cy="250825"/>
                        <a:chOff x="0" y="0"/>
                        <a:chExt cx="3783132" cy="251377"/>
                      </a:xfrm>
                    </wpg:grpSpPr>
                    <pic:pic xmlns:pic="http://schemas.openxmlformats.org/drawingml/2006/picture">
                      <pic:nvPicPr>
                        <pic:cNvPr id="26" name="Grafika 29" descr="Povečevalno steklo"/>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215900" cy="215900"/>
                        </a:xfrm>
                        <a:prstGeom prst="rect">
                          <a:avLst/>
                        </a:prstGeom>
                      </pic:spPr>
                    </pic:pic>
                    <wps:wsp>
                      <wps:cNvPr id="27" name="Polje z besedilom 31"/>
                      <wps:cNvSpPr txBox="1"/>
                      <wps:spPr>
                        <a:xfrm>
                          <a:off x="247650" y="0"/>
                          <a:ext cx="3535482" cy="251377"/>
                        </a:xfrm>
                        <a:prstGeom prst="rect">
                          <a:avLst/>
                        </a:prstGeom>
                        <a:noFill/>
                        <a:ln w="6350">
                          <a:noFill/>
                        </a:ln>
                      </wps:spPr>
                      <wps:txbx>
                        <w:txbxContent>
                          <w:p w:rsidR="004A06C7" w:rsidRPr="00B45D57" w:rsidRDefault="004A06C7" w:rsidP="004A06C7">
                            <w:pPr>
                              <w:rPr>
                                <w:b/>
                                <w:sz w:val="20"/>
                              </w:rPr>
                            </w:pPr>
                            <w:r w:rsidRPr="00B45D57">
                              <w:rPr>
                                <w:b/>
                                <w:sz w:val="20"/>
                              </w:rPr>
                              <w:t>www.interreg-danube.eu/</w:t>
                            </w:r>
                            <w:r>
                              <w:rPr>
                                <w:b/>
                                <w:sz w:val="20"/>
                              </w:rPr>
                              <w:t>RADAR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1CC445" id="_x0000_s1039" style="position:absolute;left:0;text-align:left;margin-left:-35.9pt;margin-top:9.35pt;width:297.85pt;height:19.75pt;z-index:251668480" coordsize="37831,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">
              <v:shape id="Grafika 29" o:spid="_x0000_s1040" type="#_x0000_t75" alt="Povečevalno steklo" style="position:absolute;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">
                <v:imagedata r:id="rId6" o:title="Povečevalno steklo"/>
              </v:shape>
              <v:shape id="Polje z besedilom 31" o:spid="_x0000_s1041" type="#_x0000_t202" style="position:absolute;left:2476;width:35355;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4A06C7" w:rsidRPr="00B45D57" w:rsidRDefault="004A06C7" w:rsidP="004A06C7">
                      <w:pPr>
                        <w:rPr>
                          <w:b/>
                          <w:sz w:val="20"/>
                        </w:rPr>
                      </w:pPr>
                      <w:r w:rsidRPr="00B45D57">
                        <w:rPr>
                          <w:b/>
                          <w:sz w:val="20"/>
                        </w:rPr>
                        <w:t>www.interreg-danube.eu/</w:t>
                      </w:r>
                      <w:r>
                        <w:rPr>
                          <w:b/>
                          <w:sz w:val="20"/>
                        </w:rPr>
                        <w:t>RADAR</w:t>
                      </w:r>
                    </w:p>
                  </w:txbxContent>
                </v:textbox>
              </v:shape>
            </v:group>
          </w:pict>
        </mc:Fallback>
      </mc:AlternateContent>
    </w:r>
  </w:p>
  <w:p w:rsidR="00F56B31" w:rsidRPr="004A06C7" w:rsidRDefault="00F56B31" w:rsidP="004A06C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719" w:rsidRDefault="00884719" w:rsidP="004429DB">
      <w:pPr>
        <w:spacing w:after="0" w:line="240" w:lineRule="auto"/>
      </w:pPr>
      <w:r>
        <w:separator/>
      </w:r>
    </w:p>
  </w:footnote>
  <w:footnote w:type="continuationSeparator" w:id="0">
    <w:p w:rsidR="00884719" w:rsidRDefault="00884719" w:rsidP="004429DB">
      <w:pPr>
        <w:spacing w:after="0" w:line="240" w:lineRule="auto"/>
      </w:pPr>
      <w:r>
        <w:continuationSeparator/>
      </w:r>
    </w:p>
  </w:footnote>
  <w:footnote w:id="1">
    <w:p w:rsidR="008E71C6" w:rsidRPr="008E71C6" w:rsidRDefault="008E71C6">
      <w:pPr>
        <w:pStyle w:val="af0"/>
        <w:rPr>
          <w:lang w:val="sl-SI"/>
        </w:rPr>
      </w:pPr>
      <w:r>
        <w:rPr>
          <w:rStyle w:val="af2"/>
        </w:rPr>
        <w:footnoteRef/>
      </w:r>
      <w:r>
        <w:t xml:space="preserve"> </w:t>
      </w:r>
      <w:r w:rsidRPr="007C2B90">
        <w:t xml:space="preserve">Source: </w:t>
      </w:r>
      <w:hyperlink r:id="rId1" w:history="1">
        <w:r w:rsidRPr="0067494C">
          <w:rPr>
            <w:rStyle w:val="ac"/>
          </w:rPr>
          <w:t>http://www.eurorap.org/wp-content/uploads/Three-star-or-better-brochure_4th-proof.pdf</w:t>
        </w:r>
      </w:hyperlink>
    </w:p>
  </w:footnote>
  <w:footnote w:id="2">
    <w:p w:rsidR="007E3F19" w:rsidRPr="007E3F19" w:rsidRDefault="007E3F19">
      <w:pPr>
        <w:pStyle w:val="af0"/>
        <w:rPr>
          <w:lang w:val="ro-RO"/>
        </w:rPr>
      </w:pPr>
      <w:r>
        <w:rPr>
          <w:rStyle w:val="af2"/>
        </w:rPr>
        <w:footnoteRef/>
      </w:r>
      <w:r>
        <w:t xml:space="preserve"> Sursa: </w:t>
      </w:r>
      <w:hyperlink r:id="rId2" w:history="1">
        <w:r w:rsidRPr="007E3F19">
          <w:rPr>
            <w:rStyle w:val="ac"/>
          </w:rPr>
          <w:t>http://www.eurorap.org/wp-content/uploads/Three-star-or-better-brochure_4th-proof.pdf</w:t>
        </w:r>
      </w:hyperlink>
    </w:p>
  </w:footnote>
  <w:footnote w:id="3">
    <w:p w:rsidR="007E3F19" w:rsidRPr="007E3F19" w:rsidRDefault="007E3F19">
      <w:pPr>
        <w:pStyle w:val="af0"/>
        <w:rPr>
          <w:lang w:val="ro-RO"/>
        </w:rPr>
      </w:pPr>
      <w:r>
        <w:rPr>
          <w:rStyle w:val="af2"/>
        </w:rPr>
        <w:footnoteRef/>
      </w:r>
      <w:r w:rsidRPr="00F92D45">
        <w:rPr>
          <w:lang w:val="it-IT"/>
        </w:rPr>
        <w:t xml:space="preserve"> Raportul oficial inițial, care poate fi găsit pe site-ul oficial al proiectului RADAR (http://www.interreg-danube.eu/radar) care va include, de asemenea, datele privind siguranța rutieră din țările participante la proiectul RADAR Muntenegru și România.</w:t>
      </w:r>
    </w:p>
  </w:footnote>
  <w:footnote w:id="4">
    <w:p w:rsidR="007E3F19" w:rsidRPr="00F92D45" w:rsidRDefault="007E3F19">
      <w:pPr>
        <w:pStyle w:val="af0"/>
        <w:rPr>
          <w:lang w:val="it-IT"/>
        </w:rPr>
      </w:pPr>
      <w:r>
        <w:rPr>
          <w:rStyle w:val="af2"/>
        </w:rPr>
        <w:footnoteRef/>
      </w:r>
      <w:r w:rsidRPr="00613796">
        <w:rPr>
          <w:lang w:val="ro-RO"/>
        </w:rPr>
        <w:t xml:space="preserve"> Datele utilizate în această imagine au fost estimate de OMS (cu excepția zonei Dunării: date colectate în proiectul RADAR). </w:t>
      </w:r>
      <w:r w:rsidRPr="00613796">
        <w:rPr>
          <w:lang w:val="it-IT"/>
        </w:rPr>
        <w:t>Pentru a estima prejudiciul cauzat de traficul rutier, OMS a clasificat țările în patru grupe, după cum urmează: Țările care au completat datele de înregistrare a deceselor în raport de cel puțin 80%. Pentru această categorie au folosit unul dintre următoarele date: înregistrarea decesului, proiecția celei mai recente înregistrări a decesului, decesul raportat sau proiectarea deceselor raportate. Următorul grup sunt țări cu alte surse de informații despre cauza d</w:t>
      </w:r>
      <w:r w:rsidR="003547F6" w:rsidRPr="00613796">
        <w:rPr>
          <w:lang w:val="it-IT"/>
        </w:rPr>
        <w:t>e</w:t>
      </w:r>
      <w:r w:rsidRPr="00613796">
        <w:rPr>
          <w:lang w:val="it-IT"/>
        </w:rPr>
        <w:t xml:space="preserve">cesului. Acest grup include India, Iran, Thailanda și Vietnam. Pentru aceste țări, a fost utilizată o metodă de regresie pentru a proiecta cel mai recent an pentru care a fost disponibilă o estimare a deceselor totale din traficul rutier. Cel de-al treilea grup sunt țări cu o populație mai mică de 150.000 și nu au avut date eligibile de înregistrare a deceselor. Pentru aceste țări, decesul raportat în sondaj a fost utilizat direct, fără ajustări. Ultimul grup a inclus țări fără date de înregistrare eligibile </w:t>
      </w:r>
      <w:r w:rsidR="003547F6" w:rsidRPr="00613796">
        <w:rPr>
          <w:lang w:val="it-IT"/>
        </w:rPr>
        <w:t xml:space="preserve">a </w:t>
      </w:r>
      <w:r w:rsidRPr="00613796">
        <w:rPr>
          <w:lang w:val="it-IT"/>
        </w:rPr>
        <w:t xml:space="preserve">deceselor. </w:t>
      </w:r>
      <w:r w:rsidRPr="00F92D45">
        <w:rPr>
          <w:lang w:val="it-IT"/>
        </w:rPr>
        <w:t xml:space="preserve">Pentru aceste țări a fost utilizat un model negativ de regresie binomială (Sursa: Raportul de stare al OMS 2018: </w:t>
      </w:r>
      <w:r w:rsidRPr="00F92D45">
        <w:rPr>
          <w:i/>
          <w:color w:val="2870FF" w:themeColor="accent1" w:themeTint="99"/>
          <w:lang w:val="it-IT"/>
        </w:rPr>
        <w:t>https://www.who.int</w:t>
      </w:r>
      <w:r w:rsidRPr="00F92D45">
        <w:rPr>
          <w:i/>
          <w:lang w:val="it-IT"/>
        </w:rPr>
        <w:t>/)</w:t>
      </w:r>
      <w:r w:rsidR="00C5338C" w:rsidRPr="00F92D45">
        <w:rPr>
          <w:i/>
          <w:lang w:val="it-IT"/>
        </w:rPr>
        <w:t>.</w:t>
      </w:r>
    </w:p>
  </w:footnote>
  <w:footnote w:id="5">
    <w:p w:rsidR="00CA6130" w:rsidRPr="00CA6130" w:rsidRDefault="00CA6130">
      <w:pPr>
        <w:pStyle w:val="af0"/>
      </w:pPr>
      <w:r>
        <w:rPr>
          <w:rStyle w:val="af2"/>
        </w:rPr>
        <w:footnoteRef/>
      </w:r>
      <w:r>
        <w:t xml:space="preserve"> Sursa: </w:t>
      </w:r>
      <w:hyperlink r:id="rId3" w:history="1">
        <w:r w:rsidRPr="00092258">
          <w:rPr>
            <w:rStyle w:val="ac"/>
          </w:rPr>
          <w:t>https://www.cbs.nl/en-gb</w:t>
        </w:r>
      </w:hyperlink>
    </w:p>
  </w:footnote>
  <w:footnote w:id="6">
    <w:p w:rsidR="00BC1740" w:rsidRPr="00BC1740" w:rsidRDefault="00BC1740">
      <w:pPr>
        <w:pStyle w:val="af0"/>
        <w:rPr>
          <w:lang w:val="ro-RO"/>
        </w:rPr>
      </w:pPr>
      <w:r>
        <w:rPr>
          <w:rStyle w:val="af2"/>
        </w:rPr>
        <w:footnoteRef/>
      </w:r>
      <w:r w:rsidRPr="00613796">
        <w:rPr>
          <w:lang w:val="it-IT"/>
        </w:rPr>
        <w:t xml:space="preserve"> Această cifră a accidentelor rutiere pe categorii se bazează pe datele raportate care au fost disponibile echipei de proiect RADAR din țările participante la proiectul RADAR.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E5" w:rsidRDefault="00884719">
    <w:pPr>
      <w:pStyle w:val="a7"/>
    </w:pPr>
    <w:sdt>
      <w:sdtPr>
        <w:id w:val="-834451675"/>
        <w:docPartObj>
          <w:docPartGallery w:val="Page Numbers (Margins)"/>
          <w:docPartUnique/>
        </w:docPartObj>
      </w:sdtPr>
      <w:sdtEndPr/>
      <w:sdtContent>
        <w:r w:rsidR="00C87B85">
          <w:rPr>
            <w:noProof/>
            <w:lang w:val="en-US"/>
          </w:rPr>
          <mc:AlternateContent>
            <mc:Choice Requires="wps">
              <w:drawing>
                <wp:anchor distT="0" distB="0" distL="114300" distR="114300" simplePos="0" relativeHeight="251688960" behindDoc="0" locked="0" layoutInCell="0" allowOverlap="1">
                  <wp:simplePos x="0" y="0"/>
                  <wp:positionH relativeFrom="rightMargin">
                    <wp:align>right</wp:align>
                  </wp:positionH>
                  <wp:positionV relativeFrom="margin">
                    <wp:align>center</wp:align>
                  </wp:positionV>
                  <wp:extent cx="727710" cy="329565"/>
                  <wp:effectExtent l="0" t="0" r="0" b="381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B85" w:rsidRDefault="00C87B85">
                              <w:pPr>
                                <w:pBdr>
                                  <w:bottom w:val="single" w:sz="4" w:space="1" w:color="auto"/>
                                </w:pBdr>
                              </w:pPr>
                              <w:r>
                                <w:fldChar w:fldCharType="begin"/>
                              </w:r>
                              <w:r>
                                <w:instrText xml:space="preserve"> PAGE   \* MERGEFORMAT </w:instrText>
                              </w:r>
                              <w:r>
                                <w:fldChar w:fldCharType="separate"/>
                              </w:r>
                              <w:r w:rsidR="009E33EB">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23" o:spid="_x0000_s1026" style="position:absolute;left:0;text-align:left;margin-left:6.1pt;margin-top:0;width:57.3pt;height:25.95pt;z-index:2516889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1XggIAAA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0XEtV4IC&#10;AAAHBQAADgAAAAAAAAAAAAAAAAAuAgAAZHJzL2Uyb0RvYy54bWxQSwECLQAUAAYACAAAACEAcaaG&#10;g9wAAAAEAQAADwAAAAAAAAAAAAAAAADcBAAAZHJzL2Rvd25yZXYueG1sUEsFBgAAAAAEAAQA8wAA&#10;AOUFAAAAAA==&#10;" o:allowincell="f" stroked="f">
                  <v:textbox>
                    <w:txbxContent>
                      <w:p w:rsidR="00C87B85" w:rsidRDefault="00C87B85">
                        <w:pPr>
                          <w:pBdr>
                            <w:bottom w:val="single" w:sz="4" w:space="1" w:color="auto"/>
                          </w:pBdr>
                        </w:pPr>
                        <w:r>
                          <w:fldChar w:fldCharType="begin"/>
                        </w:r>
                        <w:r>
                          <w:instrText xml:space="preserve"> PAGE   \* MERGEFORMAT </w:instrText>
                        </w:r>
                        <w:r>
                          <w:fldChar w:fldCharType="separate"/>
                        </w:r>
                        <w:r w:rsidR="009E33EB">
                          <w:rPr>
                            <w:noProof/>
                          </w:rPr>
                          <w:t>1</w:t>
                        </w:r>
                        <w:r>
                          <w:rPr>
                            <w:noProof/>
                          </w:rPr>
                          <w:fldChar w:fldCharType="end"/>
                        </w:r>
                      </w:p>
                    </w:txbxContent>
                  </v:textbox>
                  <w10:wrap anchorx="margin" anchory="margin"/>
                </v:rect>
              </w:pict>
            </mc:Fallback>
          </mc:AlternateContent>
        </w:r>
      </w:sdtContent>
    </w:sdt>
    <w:r w:rsidR="00092258" w:rsidRPr="00420481">
      <w:rPr>
        <w:noProof/>
        <w:lang w:val="en-US"/>
      </w:rPr>
      <w:drawing>
        <wp:anchor distT="0" distB="0" distL="114300" distR="114300" simplePos="0" relativeHeight="251681792" behindDoc="1" locked="0" layoutInCell="1" allowOverlap="1" wp14:anchorId="7053CF1E" wp14:editId="5A3DA1C4">
          <wp:simplePos x="0" y="0"/>
          <wp:positionH relativeFrom="margin">
            <wp:posOffset>3823854</wp:posOffset>
          </wp:positionH>
          <wp:positionV relativeFrom="paragraph">
            <wp:posOffset>-421813</wp:posOffset>
          </wp:positionV>
          <wp:extent cx="2549236" cy="957931"/>
          <wp:effectExtent l="0" t="0" r="381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ard logo - grey ink-image-RADAR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9236" cy="957931"/>
                  </a:xfrm>
                  <a:prstGeom prst="rect">
                    <a:avLst/>
                  </a:prstGeom>
                </pic:spPr>
              </pic:pic>
            </a:graphicData>
          </a:graphic>
          <wp14:sizeRelH relativeFrom="page">
            <wp14:pctWidth>0</wp14:pctWidth>
          </wp14:sizeRelH>
          <wp14:sizeRelV relativeFrom="page">
            <wp14:pctHeight>0</wp14:pctHeight>
          </wp14:sizeRelV>
        </wp:anchor>
      </w:drawing>
    </w:r>
    <w:r w:rsidR="002F5338">
      <w:rPr>
        <w:noProof/>
        <w:lang w:val="en-US"/>
      </w:rPr>
      <mc:AlternateContent>
        <mc:Choice Requires="wpg">
          <w:drawing>
            <wp:anchor distT="0" distB="0" distL="114300" distR="114300" simplePos="0" relativeHeight="251677696" behindDoc="0" locked="0" layoutInCell="1" allowOverlap="1" wp14:anchorId="1CCADCF3" wp14:editId="2D8B0BDB">
              <wp:simplePos x="0" y="0"/>
              <wp:positionH relativeFrom="page">
                <wp:align>left</wp:align>
              </wp:positionH>
              <wp:positionV relativeFrom="paragraph">
                <wp:posOffset>-724049</wp:posOffset>
              </wp:positionV>
              <wp:extent cx="152400" cy="10956925"/>
              <wp:effectExtent l="0" t="0" r="0" b="0"/>
              <wp:wrapNone/>
              <wp:docPr id="11" name="Skupina 18"/>
              <wp:cNvGraphicFramePr/>
              <a:graphic xmlns:a="http://schemas.openxmlformats.org/drawingml/2006/main">
                <a:graphicData uri="http://schemas.microsoft.com/office/word/2010/wordprocessingGroup">
                  <wpg:wgp>
                    <wpg:cNvGrpSpPr/>
                    <wpg:grpSpPr>
                      <a:xfrm>
                        <a:off x="0" y="0"/>
                        <a:ext cx="152400" cy="10956925"/>
                        <a:chOff x="0" y="0"/>
                        <a:chExt cx="541020" cy="10956925"/>
                      </a:xfrm>
                    </wpg:grpSpPr>
                    <wps:wsp>
                      <wps:cNvPr id="12" name="Pravokotnik 1"/>
                      <wps:cNvSpPr/>
                      <wps:spPr>
                        <a:xfrm>
                          <a:off x="0" y="0"/>
                          <a:ext cx="541020" cy="247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ravokotnik 2"/>
                      <wps:cNvSpPr/>
                      <wps:spPr>
                        <a:xfrm>
                          <a:off x="0" y="2476500"/>
                          <a:ext cx="540864" cy="16065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avokotnik 4"/>
                      <wps:cNvSpPr/>
                      <wps:spPr>
                        <a:xfrm>
                          <a:off x="0" y="5972175"/>
                          <a:ext cx="540864" cy="25393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avokotnik 3"/>
                      <wps:cNvSpPr/>
                      <wps:spPr>
                        <a:xfrm>
                          <a:off x="0" y="9534525"/>
                          <a:ext cx="541020" cy="14224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avokotnik 5"/>
                      <wps:cNvSpPr/>
                      <wps:spPr>
                        <a:xfrm>
                          <a:off x="0" y="8505825"/>
                          <a:ext cx="541020" cy="10414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ravokotnik 7"/>
                      <wps:cNvSpPr/>
                      <wps:spPr>
                        <a:xfrm>
                          <a:off x="0" y="4019550"/>
                          <a:ext cx="541020" cy="20193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3753A0" id="Skupina 18" o:spid="_x0000_s1026" style="position:absolute;margin-left:0;margin-top:-57pt;width:12pt;height:862.75pt;z-index:251677696;mso-position-horizontal:left;mso-position-horizontal-relative:page;mso-width-relative:margin" coordsize="5410,10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">
              <v:rect id="Pravokotnik 1" o:spid="_x0000_s1027" style="position:absolute;width:5410;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039 [3204]" stroked="f" strokeweight="1pt"/>
              <v:rect id="Pravokotnik 2" o:spid="_x0000_s1028" style="position:absolute;top:24765;width:5408;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" fillcolor="#f26a25 [3206]" stroked="f" strokeweight="1pt"/>
              <v:rect id="Pravokotnik 4" o:spid="_x0000_s1029" style="position:absolute;top:59721;width:5408;height:2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039 [3204]" stroked="f" strokeweight="1pt"/>
              <v:rect id="Pravokotnik 3" o:spid="_x0000_s1030" style="position:absolute;top:95345;width:5410;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" fillcolor="#44546a [3207]" stroked="f" strokeweight="1pt"/>
              <v:rect id="Pravokotnik 5" o:spid="_x0000_s1031" style="position:absolute;top:85058;width:5410;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" fillcolor="#f26a25 [3206]" stroked="f" strokeweight="1pt"/>
              <v:rect id="Pravokotnik 7" o:spid="_x0000_s1032" style="position:absolute;top:40195;width:5410;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" fillcolor="#44546a [3207]" stroked="f" strokeweight="1pt"/>
              <w10:wrap anchorx="page"/>
            </v:group>
          </w:pict>
        </mc:Fallback>
      </mc:AlternateContent>
    </w:r>
  </w:p>
  <w:p w:rsidR="006669E5" w:rsidRDefault="006669E5">
    <w:pPr>
      <w:pStyle w:val="a7"/>
    </w:pPr>
  </w:p>
  <w:p w:rsidR="004429DB" w:rsidRDefault="004429DB">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6C7" w:rsidRDefault="004A06C7">
    <w:pPr>
      <w:pStyle w:val="a7"/>
    </w:pPr>
    <w:r>
      <w:rPr>
        <w:noProof/>
        <w:lang w:val="en-US"/>
      </w:rPr>
      <mc:AlternateContent>
        <mc:Choice Requires="wpg">
          <w:drawing>
            <wp:anchor distT="0" distB="0" distL="114300" distR="114300" simplePos="0" relativeHeight="251671552" behindDoc="0" locked="0" layoutInCell="1" allowOverlap="1" wp14:anchorId="088E9BBA" wp14:editId="61F8DDC6">
              <wp:simplePos x="0" y="0"/>
              <wp:positionH relativeFrom="page">
                <wp:align>left</wp:align>
              </wp:positionH>
              <wp:positionV relativeFrom="paragraph">
                <wp:posOffset>-723332</wp:posOffset>
              </wp:positionV>
              <wp:extent cx="152400" cy="10956925"/>
              <wp:effectExtent l="0" t="0" r="0" b="0"/>
              <wp:wrapNone/>
              <wp:docPr id="24" name="Skupina 18"/>
              <wp:cNvGraphicFramePr/>
              <a:graphic xmlns:a="http://schemas.openxmlformats.org/drawingml/2006/main">
                <a:graphicData uri="http://schemas.microsoft.com/office/word/2010/wordprocessingGroup">
                  <wpg:wgp>
                    <wpg:cNvGrpSpPr/>
                    <wpg:grpSpPr>
                      <a:xfrm>
                        <a:off x="0" y="0"/>
                        <a:ext cx="152400" cy="10956925"/>
                        <a:chOff x="0" y="0"/>
                        <a:chExt cx="541020" cy="10956925"/>
                      </a:xfrm>
                    </wpg:grpSpPr>
                    <wps:wsp>
                      <wps:cNvPr id="163" name="Pravokotnik 1"/>
                      <wps:cNvSpPr/>
                      <wps:spPr>
                        <a:xfrm>
                          <a:off x="0" y="0"/>
                          <a:ext cx="541020" cy="247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Pravokotnik 2"/>
                      <wps:cNvSpPr/>
                      <wps:spPr>
                        <a:xfrm>
                          <a:off x="0" y="2476500"/>
                          <a:ext cx="540864" cy="16065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Pravokotnik 4"/>
                      <wps:cNvSpPr/>
                      <wps:spPr>
                        <a:xfrm>
                          <a:off x="0" y="5972175"/>
                          <a:ext cx="540864" cy="25393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otnik 3"/>
                      <wps:cNvSpPr/>
                      <wps:spPr>
                        <a:xfrm>
                          <a:off x="0" y="9534525"/>
                          <a:ext cx="541020" cy="14224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otnik 5"/>
                      <wps:cNvSpPr/>
                      <wps:spPr>
                        <a:xfrm>
                          <a:off x="0" y="8505825"/>
                          <a:ext cx="541020" cy="10414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Pravokotnik 7"/>
                      <wps:cNvSpPr/>
                      <wps:spPr>
                        <a:xfrm>
                          <a:off x="0" y="4019550"/>
                          <a:ext cx="541020" cy="20193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1FC46" id="Skupina 18" o:spid="_x0000_s1026" style="position:absolute;margin-left:0;margin-top:-56.95pt;width:12pt;height:862.75pt;z-index:251671552;mso-position-horizontal:left;mso-position-horizontal-relative:page;mso-width-relative:margin" coordsize="5410,10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">
              <v:rect id="Pravokotnik 1" o:spid="_x0000_s1027" style="position:absolute;width:5410;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" fillcolor="#039 [3204]" stroked="f" strokeweight="1pt"/>
              <v:rect id="Pravokotnik 2" o:spid="_x0000_s1028" style="position:absolute;top:24765;width:5408;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" fillcolor="#f26a25 [3206]" stroked="f" strokeweight="1pt"/>
              <v:rect id="Pravokotnik 4" o:spid="_x0000_s1029" style="position:absolute;top:59721;width:5408;height:2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" fillcolor="#039 [3204]" stroked="f" strokeweight="1pt"/>
              <v:rect id="Pravokotnik 3" o:spid="_x0000_s1030" style="position:absolute;top:95345;width:5410;height:1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" fillcolor="#44546a [3207]" stroked="f" strokeweight="1pt"/>
              <v:rect id="Pravokotnik 5" o:spid="_x0000_s1031" style="position:absolute;top:85058;width:5410;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" fillcolor="#f26a25 [3206]" stroked="f" strokeweight="1pt"/>
              <v:rect id="Pravokotnik 7" o:spid="_x0000_s1032" style="position:absolute;top:40195;width:5410;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" fillcolor="#44546a [3207]" stroked="f" strokeweight="1pt"/>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B4134"/>
    <w:multiLevelType w:val="hybridMultilevel"/>
    <w:tmpl w:val="6C3C9790"/>
    <w:lvl w:ilvl="0" w:tplc="9984EF48">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7571E1F"/>
    <w:multiLevelType w:val="hybridMultilevel"/>
    <w:tmpl w:val="EF96104E"/>
    <w:lvl w:ilvl="0" w:tplc="F5D4570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D47958"/>
    <w:multiLevelType w:val="multilevel"/>
    <w:tmpl w:val="F782EB3A"/>
    <w:lvl w:ilvl="0">
      <w:start w:val="1"/>
      <w:numFmt w:val="decimal"/>
      <w:pStyle w:val="1"/>
      <w:lvlText w:val="%1. "/>
      <w:lvlJc w:val="left"/>
      <w:pPr>
        <w:ind w:left="360" w:hanging="36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1080" w:hanging="1080"/>
      </w:pPr>
      <w:rPr>
        <w:rFonts w:hint="default"/>
      </w:rPr>
    </w:lvl>
    <w:lvl w:ilvl="3">
      <w:start w:val="1"/>
      <w:numFmt w:val="none"/>
      <w:pStyle w:val="4"/>
      <w:lvlText w:val="%1.%2.%3.1."/>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7EF6E4D"/>
    <w:multiLevelType w:val="hybridMultilevel"/>
    <w:tmpl w:val="B3AE944E"/>
    <w:lvl w:ilvl="0" w:tplc="C4A6AF88">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85465C"/>
    <w:multiLevelType w:val="multilevel"/>
    <w:tmpl w:val="8548C4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7A5D160F"/>
    <w:multiLevelType w:val="hybridMultilevel"/>
    <w:tmpl w:val="42007BF6"/>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58"/>
    <w:rsid w:val="00006914"/>
    <w:rsid w:val="00064DB9"/>
    <w:rsid w:val="000862F6"/>
    <w:rsid w:val="00092258"/>
    <w:rsid w:val="000B4EB4"/>
    <w:rsid w:val="000E57E1"/>
    <w:rsid w:val="00105619"/>
    <w:rsid w:val="001324D3"/>
    <w:rsid w:val="001520EA"/>
    <w:rsid w:val="00162D9D"/>
    <w:rsid w:val="001C305F"/>
    <w:rsid w:val="002209FD"/>
    <w:rsid w:val="002347D0"/>
    <w:rsid w:val="002516C4"/>
    <w:rsid w:val="00253F53"/>
    <w:rsid w:val="002712C9"/>
    <w:rsid w:val="002927FB"/>
    <w:rsid w:val="002A348A"/>
    <w:rsid w:val="002F5338"/>
    <w:rsid w:val="003547F6"/>
    <w:rsid w:val="003C4F3B"/>
    <w:rsid w:val="003E530D"/>
    <w:rsid w:val="003F3FEC"/>
    <w:rsid w:val="00406529"/>
    <w:rsid w:val="00436742"/>
    <w:rsid w:val="004429DB"/>
    <w:rsid w:val="004552E3"/>
    <w:rsid w:val="004757F1"/>
    <w:rsid w:val="004A06C7"/>
    <w:rsid w:val="004A514D"/>
    <w:rsid w:val="004B1ABB"/>
    <w:rsid w:val="004E0755"/>
    <w:rsid w:val="00526E68"/>
    <w:rsid w:val="00562526"/>
    <w:rsid w:val="00562767"/>
    <w:rsid w:val="00582349"/>
    <w:rsid w:val="005A6F04"/>
    <w:rsid w:val="00601D08"/>
    <w:rsid w:val="00613796"/>
    <w:rsid w:val="006669E5"/>
    <w:rsid w:val="006C715F"/>
    <w:rsid w:val="006D4C15"/>
    <w:rsid w:val="006D6848"/>
    <w:rsid w:val="00705ED3"/>
    <w:rsid w:val="007103AC"/>
    <w:rsid w:val="00723E85"/>
    <w:rsid w:val="00734642"/>
    <w:rsid w:val="0074273F"/>
    <w:rsid w:val="00743E3C"/>
    <w:rsid w:val="0076216C"/>
    <w:rsid w:val="0077218D"/>
    <w:rsid w:val="007E3F19"/>
    <w:rsid w:val="007F011C"/>
    <w:rsid w:val="00812874"/>
    <w:rsid w:val="00827020"/>
    <w:rsid w:val="00884719"/>
    <w:rsid w:val="008877D2"/>
    <w:rsid w:val="008E71C6"/>
    <w:rsid w:val="008F479D"/>
    <w:rsid w:val="00944C6B"/>
    <w:rsid w:val="00982469"/>
    <w:rsid w:val="009834AF"/>
    <w:rsid w:val="009C76C3"/>
    <w:rsid w:val="009E33EB"/>
    <w:rsid w:val="00A04CD3"/>
    <w:rsid w:val="00A66C42"/>
    <w:rsid w:val="00B01C20"/>
    <w:rsid w:val="00B12EFF"/>
    <w:rsid w:val="00B742E7"/>
    <w:rsid w:val="00BB7E5C"/>
    <w:rsid w:val="00BC1740"/>
    <w:rsid w:val="00BE1BA8"/>
    <w:rsid w:val="00C02FDF"/>
    <w:rsid w:val="00C20C06"/>
    <w:rsid w:val="00C33A7E"/>
    <w:rsid w:val="00C5338C"/>
    <w:rsid w:val="00C73A6E"/>
    <w:rsid w:val="00C87B85"/>
    <w:rsid w:val="00CA6130"/>
    <w:rsid w:val="00D15C4D"/>
    <w:rsid w:val="00D249D7"/>
    <w:rsid w:val="00D86554"/>
    <w:rsid w:val="00DA2A0A"/>
    <w:rsid w:val="00E7568E"/>
    <w:rsid w:val="00F036BD"/>
    <w:rsid w:val="00F05144"/>
    <w:rsid w:val="00F2287F"/>
    <w:rsid w:val="00F56B31"/>
    <w:rsid w:val="00F92D45"/>
    <w:rsid w:val="00FB6A69"/>
    <w:rsid w:val="00FE0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B3EB63-4DA6-463A-8D78-56598306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R Normal"/>
    <w:qFormat/>
    <w:rsid w:val="00F56B31"/>
    <w:pPr>
      <w:jc w:val="both"/>
    </w:pPr>
    <w:rPr>
      <w:sz w:val="24"/>
    </w:rPr>
  </w:style>
  <w:style w:type="paragraph" w:styleId="1">
    <w:name w:val="heading 1"/>
    <w:aliases w:val="R H1"/>
    <w:basedOn w:val="a"/>
    <w:next w:val="a"/>
    <w:link w:val="10"/>
    <w:uiPriority w:val="9"/>
    <w:qFormat/>
    <w:rsid w:val="006669E5"/>
    <w:pPr>
      <w:keepNext/>
      <w:keepLines/>
      <w:numPr>
        <w:numId w:val="4"/>
      </w:numPr>
      <w:spacing w:before="240" w:after="0"/>
      <w:jc w:val="left"/>
      <w:outlineLvl w:val="0"/>
    </w:pPr>
    <w:rPr>
      <w:rFonts w:asciiTheme="majorHAnsi" w:eastAsiaTheme="majorEastAsia" w:hAnsiTheme="majorHAnsi" w:cstheme="majorBidi"/>
      <w:b/>
      <w:color w:val="002672" w:themeColor="accent1" w:themeShade="BF"/>
      <w:sz w:val="36"/>
      <w:szCs w:val="32"/>
    </w:rPr>
  </w:style>
  <w:style w:type="paragraph" w:styleId="2">
    <w:name w:val="heading 2"/>
    <w:aliases w:val="R H2"/>
    <w:basedOn w:val="a"/>
    <w:next w:val="a"/>
    <w:link w:val="20"/>
    <w:uiPriority w:val="9"/>
    <w:unhideWhenUsed/>
    <w:qFormat/>
    <w:rsid w:val="004429DB"/>
    <w:pPr>
      <w:keepNext/>
      <w:keepLines/>
      <w:numPr>
        <w:ilvl w:val="1"/>
        <w:numId w:val="4"/>
      </w:numPr>
      <w:spacing w:before="40" w:after="0"/>
      <w:jc w:val="left"/>
      <w:outlineLvl w:val="1"/>
    </w:pPr>
    <w:rPr>
      <w:rFonts w:asciiTheme="majorHAnsi" w:eastAsiaTheme="majorEastAsia" w:hAnsiTheme="majorHAnsi" w:cstheme="majorBidi"/>
      <w:b/>
      <w:i/>
      <w:color w:val="003399" w:themeColor="accent1"/>
      <w:sz w:val="30"/>
      <w:szCs w:val="26"/>
    </w:rPr>
  </w:style>
  <w:style w:type="paragraph" w:styleId="3">
    <w:name w:val="heading 3"/>
    <w:aliases w:val="R H3"/>
    <w:basedOn w:val="a"/>
    <w:next w:val="a"/>
    <w:link w:val="30"/>
    <w:uiPriority w:val="9"/>
    <w:unhideWhenUsed/>
    <w:qFormat/>
    <w:rsid w:val="00162D9D"/>
    <w:pPr>
      <w:keepNext/>
      <w:keepLines/>
      <w:numPr>
        <w:ilvl w:val="2"/>
        <w:numId w:val="4"/>
      </w:numPr>
      <w:spacing w:before="40" w:after="0"/>
      <w:outlineLvl w:val="2"/>
    </w:pPr>
    <w:rPr>
      <w:rFonts w:asciiTheme="majorHAnsi" w:eastAsiaTheme="majorEastAsia" w:hAnsiTheme="majorHAnsi" w:cstheme="majorBidi"/>
      <w:b/>
      <w:color w:val="00194C" w:themeColor="accent1" w:themeShade="7F"/>
      <w:szCs w:val="24"/>
    </w:rPr>
  </w:style>
  <w:style w:type="paragraph" w:styleId="4">
    <w:name w:val="heading 4"/>
    <w:aliases w:val="R H4"/>
    <w:basedOn w:val="a"/>
    <w:next w:val="a"/>
    <w:link w:val="40"/>
    <w:uiPriority w:val="9"/>
    <w:semiHidden/>
    <w:unhideWhenUsed/>
    <w:qFormat/>
    <w:rsid w:val="006D4C15"/>
    <w:pPr>
      <w:keepNext/>
      <w:keepLines/>
      <w:numPr>
        <w:ilvl w:val="3"/>
        <w:numId w:val="4"/>
      </w:numPr>
      <w:spacing w:before="40" w:after="0"/>
      <w:outlineLvl w:val="3"/>
    </w:pPr>
    <w:rPr>
      <w:rFonts w:asciiTheme="majorHAnsi" w:eastAsiaTheme="majorEastAsia" w:hAnsiTheme="majorHAnsi" w:cstheme="majorBidi"/>
      <w:i/>
      <w:iCs/>
      <w:color w:val="002672"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R General H1"/>
    <w:link w:val="a4"/>
    <w:uiPriority w:val="1"/>
    <w:qFormat/>
    <w:rsid w:val="00B12EFF"/>
    <w:pPr>
      <w:spacing w:after="0" w:line="240" w:lineRule="auto"/>
    </w:pPr>
    <w:rPr>
      <w:b/>
      <w:color w:val="002672" w:themeColor="accent1" w:themeShade="BF"/>
      <w:sz w:val="36"/>
    </w:rPr>
  </w:style>
  <w:style w:type="character" w:customStyle="1" w:styleId="10">
    <w:name w:val="Заголовок 1 Знак"/>
    <w:aliases w:val="R H1 Знак"/>
    <w:basedOn w:val="a0"/>
    <w:link w:val="1"/>
    <w:uiPriority w:val="9"/>
    <w:rsid w:val="004429DB"/>
    <w:rPr>
      <w:rFonts w:asciiTheme="majorHAnsi" w:eastAsiaTheme="majorEastAsia" w:hAnsiTheme="majorHAnsi" w:cstheme="majorBidi"/>
      <w:b/>
      <w:color w:val="002672" w:themeColor="accent1" w:themeShade="BF"/>
      <w:sz w:val="36"/>
      <w:szCs w:val="32"/>
    </w:rPr>
  </w:style>
  <w:style w:type="character" w:customStyle="1" w:styleId="20">
    <w:name w:val="Заголовок 2 Знак"/>
    <w:aliases w:val="R H2 Знак"/>
    <w:basedOn w:val="a0"/>
    <w:link w:val="2"/>
    <w:uiPriority w:val="9"/>
    <w:rsid w:val="004429DB"/>
    <w:rPr>
      <w:rFonts w:asciiTheme="majorHAnsi" w:eastAsiaTheme="majorEastAsia" w:hAnsiTheme="majorHAnsi" w:cstheme="majorBidi"/>
      <w:b/>
      <w:i/>
      <w:color w:val="003399" w:themeColor="accent1"/>
      <w:sz w:val="30"/>
      <w:szCs w:val="26"/>
    </w:rPr>
  </w:style>
  <w:style w:type="paragraph" w:styleId="a5">
    <w:name w:val="Title"/>
    <w:basedOn w:val="a"/>
    <w:next w:val="a"/>
    <w:link w:val="a6"/>
    <w:uiPriority w:val="10"/>
    <w:rsid w:val="004429DB"/>
    <w:pPr>
      <w:spacing w:after="0" w:line="240" w:lineRule="auto"/>
      <w:contextualSpacing/>
      <w:jc w:val="left"/>
    </w:pPr>
    <w:rPr>
      <w:rFonts w:asciiTheme="majorHAnsi" w:eastAsiaTheme="majorEastAsia" w:hAnsiTheme="majorHAnsi" w:cstheme="majorBidi"/>
      <w:color w:val="44546A" w:themeColor="text2"/>
      <w:spacing w:val="-10"/>
      <w:kern w:val="28"/>
      <w:sz w:val="28"/>
      <w:szCs w:val="56"/>
    </w:rPr>
  </w:style>
  <w:style w:type="character" w:customStyle="1" w:styleId="a6">
    <w:name w:val="Заголовок Знак"/>
    <w:basedOn w:val="a0"/>
    <w:link w:val="a5"/>
    <w:uiPriority w:val="10"/>
    <w:rsid w:val="004429DB"/>
    <w:rPr>
      <w:rFonts w:asciiTheme="majorHAnsi" w:eastAsiaTheme="majorEastAsia" w:hAnsiTheme="majorHAnsi" w:cstheme="majorBidi"/>
      <w:color w:val="44546A" w:themeColor="text2"/>
      <w:spacing w:val="-10"/>
      <w:kern w:val="28"/>
      <w:sz w:val="28"/>
      <w:szCs w:val="56"/>
    </w:rPr>
  </w:style>
  <w:style w:type="character" w:customStyle="1" w:styleId="a4">
    <w:name w:val="Без интервала Знак"/>
    <w:aliases w:val="R General H1 Знак"/>
    <w:basedOn w:val="a0"/>
    <w:link w:val="a3"/>
    <w:uiPriority w:val="1"/>
    <w:rsid w:val="00B12EFF"/>
    <w:rPr>
      <w:b/>
      <w:color w:val="002672" w:themeColor="accent1" w:themeShade="BF"/>
      <w:sz w:val="36"/>
    </w:rPr>
  </w:style>
  <w:style w:type="paragraph" w:styleId="a7">
    <w:name w:val="header"/>
    <w:basedOn w:val="a"/>
    <w:link w:val="a8"/>
    <w:uiPriority w:val="99"/>
    <w:unhideWhenUsed/>
    <w:rsid w:val="004429DB"/>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4429DB"/>
    <w:rPr>
      <w:sz w:val="24"/>
    </w:rPr>
  </w:style>
  <w:style w:type="paragraph" w:styleId="a9">
    <w:name w:val="footer"/>
    <w:basedOn w:val="a"/>
    <w:link w:val="aa"/>
    <w:uiPriority w:val="99"/>
    <w:unhideWhenUsed/>
    <w:rsid w:val="004429DB"/>
    <w:pPr>
      <w:tabs>
        <w:tab w:val="center" w:pos="4513"/>
        <w:tab w:val="right" w:pos="9026"/>
      </w:tabs>
      <w:spacing w:after="0" w:line="240" w:lineRule="auto"/>
    </w:pPr>
  </w:style>
  <w:style w:type="character" w:customStyle="1" w:styleId="aa">
    <w:name w:val="Нижний колонтитул Знак"/>
    <w:basedOn w:val="a0"/>
    <w:link w:val="a9"/>
    <w:uiPriority w:val="99"/>
    <w:rsid w:val="004429DB"/>
    <w:rPr>
      <w:sz w:val="24"/>
    </w:rPr>
  </w:style>
  <w:style w:type="table" w:customStyle="1" w:styleId="FinancialTable">
    <w:name w:val="Financial Table"/>
    <w:basedOn w:val="a1"/>
    <w:uiPriority w:val="99"/>
    <w:rsid w:val="004429DB"/>
    <w:pPr>
      <w:spacing w:before="60" w:after="60" w:line="240" w:lineRule="auto"/>
    </w:pPr>
    <w:rPr>
      <w:rFonts w:eastAsiaTheme="minorEastAsia"/>
      <w:sz w:val="20"/>
      <w:szCs w:val="20"/>
      <w:lang w:val="en-US"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003399" w:themeFill="accent1"/>
      </w:tcPr>
    </w:tblStylePr>
    <w:tblStylePr w:type="lastRow">
      <w:rPr>
        <w:rFonts w:asciiTheme="majorHAnsi" w:hAnsiTheme="majorHAnsi"/>
        <w:b/>
        <w:caps/>
        <w:smallCaps w:val="0"/>
        <w:color w:val="003399"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styleId="ab">
    <w:name w:val="TOC Heading"/>
    <w:basedOn w:val="1"/>
    <w:next w:val="a"/>
    <w:uiPriority w:val="39"/>
    <w:unhideWhenUsed/>
    <w:qFormat/>
    <w:rsid w:val="006669E5"/>
    <w:pPr>
      <w:outlineLvl w:val="9"/>
    </w:pPr>
    <w:rPr>
      <w:b w:val="0"/>
      <w:sz w:val="32"/>
      <w:lang w:val="en-US"/>
    </w:rPr>
  </w:style>
  <w:style w:type="paragraph" w:styleId="11">
    <w:name w:val="toc 1"/>
    <w:basedOn w:val="a"/>
    <w:next w:val="a"/>
    <w:autoRedefine/>
    <w:uiPriority w:val="39"/>
    <w:unhideWhenUsed/>
    <w:rsid w:val="006669E5"/>
    <w:pPr>
      <w:spacing w:after="100"/>
    </w:pPr>
  </w:style>
  <w:style w:type="character" w:styleId="ac">
    <w:name w:val="Hyperlink"/>
    <w:basedOn w:val="a0"/>
    <w:uiPriority w:val="99"/>
    <w:unhideWhenUsed/>
    <w:rsid w:val="006669E5"/>
    <w:rPr>
      <w:color w:val="003399" w:themeColor="hyperlink"/>
      <w:u w:val="single"/>
    </w:rPr>
  </w:style>
  <w:style w:type="paragraph" w:styleId="ad">
    <w:name w:val="caption"/>
    <w:basedOn w:val="a"/>
    <w:next w:val="a"/>
    <w:uiPriority w:val="35"/>
    <w:unhideWhenUsed/>
    <w:qFormat/>
    <w:rsid w:val="006669E5"/>
    <w:pPr>
      <w:spacing w:after="200" w:line="240" w:lineRule="auto"/>
    </w:pPr>
    <w:rPr>
      <w:i/>
      <w:iCs/>
      <w:color w:val="44546A" w:themeColor="text2"/>
      <w:sz w:val="18"/>
      <w:szCs w:val="18"/>
    </w:rPr>
  </w:style>
  <w:style w:type="paragraph" w:styleId="ae">
    <w:name w:val="table of figures"/>
    <w:basedOn w:val="a"/>
    <w:next w:val="a"/>
    <w:uiPriority w:val="99"/>
    <w:unhideWhenUsed/>
    <w:rsid w:val="006669E5"/>
    <w:pPr>
      <w:spacing w:after="0"/>
    </w:pPr>
  </w:style>
  <w:style w:type="character" w:customStyle="1" w:styleId="30">
    <w:name w:val="Заголовок 3 Знак"/>
    <w:aliases w:val="R H3 Знак"/>
    <w:basedOn w:val="a0"/>
    <w:link w:val="3"/>
    <w:uiPriority w:val="9"/>
    <w:rsid w:val="00162D9D"/>
    <w:rPr>
      <w:rFonts w:asciiTheme="majorHAnsi" w:eastAsiaTheme="majorEastAsia" w:hAnsiTheme="majorHAnsi" w:cstheme="majorBidi"/>
      <w:b/>
      <w:color w:val="00194C" w:themeColor="accent1" w:themeShade="7F"/>
      <w:sz w:val="24"/>
      <w:szCs w:val="24"/>
      <w:lang w:val="en-GB"/>
    </w:rPr>
  </w:style>
  <w:style w:type="paragraph" w:styleId="21">
    <w:name w:val="toc 2"/>
    <w:basedOn w:val="a"/>
    <w:next w:val="a"/>
    <w:autoRedefine/>
    <w:uiPriority w:val="39"/>
    <w:unhideWhenUsed/>
    <w:rsid w:val="006669E5"/>
    <w:pPr>
      <w:spacing w:after="100"/>
      <w:ind w:left="240"/>
    </w:pPr>
  </w:style>
  <w:style w:type="paragraph" w:styleId="31">
    <w:name w:val="toc 3"/>
    <w:basedOn w:val="a"/>
    <w:next w:val="a"/>
    <w:autoRedefine/>
    <w:uiPriority w:val="39"/>
    <w:unhideWhenUsed/>
    <w:rsid w:val="006669E5"/>
    <w:pPr>
      <w:spacing w:after="100"/>
      <w:ind w:left="480"/>
    </w:pPr>
  </w:style>
  <w:style w:type="paragraph" w:customStyle="1" w:styleId="NoSpacing1">
    <w:name w:val="No Spacing1"/>
    <w:basedOn w:val="a"/>
    <w:rsid w:val="006669E5"/>
    <w:pPr>
      <w:jc w:val="left"/>
    </w:pPr>
  </w:style>
  <w:style w:type="character" w:customStyle="1" w:styleId="40">
    <w:name w:val="Заголовок 4 Знак"/>
    <w:aliases w:val="R H4 Знак"/>
    <w:basedOn w:val="a0"/>
    <w:link w:val="4"/>
    <w:uiPriority w:val="9"/>
    <w:semiHidden/>
    <w:rsid w:val="006D4C15"/>
    <w:rPr>
      <w:rFonts w:asciiTheme="majorHAnsi" w:eastAsiaTheme="majorEastAsia" w:hAnsiTheme="majorHAnsi" w:cstheme="majorBidi"/>
      <w:i/>
      <w:iCs/>
      <w:color w:val="002672" w:themeColor="accent1" w:themeShade="BF"/>
      <w:sz w:val="24"/>
      <w:lang w:val="en-GB"/>
    </w:rPr>
  </w:style>
  <w:style w:type="paragraph" w:customStyle="1" w:styleId="RQuote">
    <w:name w:val="R Quote"/>
    <w:basedOn w:val="a"/>
    <w:link w:val="RQuoteChar"/>
    <w:qFormat/>
    <w:rsid w:val="006D4C15"/>
    <w:pPr>
      <w:ind w:left="1440"/>
    </w:pPr>
    <w:rPr>
      <w:i/>
      <w:sz w:val="22"/>
    </w:rPr>
  </w:style>
  <w:style w:type="paragraph" w:styleId="22">
    <w:name w:val="Quote"/>
    <w:basedOn w:val="a"/>
    <w:next w:val="a"/>
    <w:link w:val="23"/>
    <w:uiPriority w:val="29"/>
    <w:rsid w:val="008877D2"/>
    <w:pPr>
      <w:spacing w:before="200"/>
      <w:ind w:left="864" w:right="864"/>
      <w:jc w:val="center"/>
    </w:pPr>
    <w:rPr>
      <w:i/>
      <w:iCs/>
      <w:color w:val="404040" w:themeColor="text1" w:themeTint="BF"/>
    </w:rPr>
  </w:style>
  <w:style w:type="character" w:customStyle="1" w:styleId="RQuoteChar">
    <w:name w:val="R Quote Char"/>
    <w:basedOn w:val="a0"/>
    <w:link w:val="RQuote"/>
    <w:rsid w:val="006D4C15"/>
    <w:rPr>
      <w:i/>
      <w:lang w:val="en-GB"/>
    </w:rPr>
  </w:style>
  <w:style w:type="character" w:customStyle="1" w:styleId="23">
    <w:name w:val="Цитата 2 Знак"/>
    <w:basedOn w:val="a0"/>
    <w:link w:val="22"/>
    <w:uiPriority w:val="29"/>
    <w:rsid w:val="008877D2"/>
    <w:rPr>
      <w:i/>
      <w:iCs/>
      <w:color w:val="404040" w:themeColor="text1" w:themeTint="BF"/>
      <w:sz w:val="24"/>
      <w:lang w:val="en-GB"/>
    </w:rPr>
  </w:style>
  <w:style w:type="paragraph" w:styleId="af">
    <w:name w:val="Normal (Web)"/>
    <w:basedOn w:val="a"/>
    <w:uiPriority w:val="99"/>
    <w:semiHidden/>
    <w:unhideWhenUsed/>
    <w:rsid w:val="001324D3"/>
    <w:pPr>
      <w:spacing w:before="100" w:beforeAutospacing="1" w:after="100" w:afterAutospacing="1" w:line="240" w:lineRule="auto"/>
      <w:jc w:val="left"/>
    </w:pPr>
    <w:rPr>
      <w:rFonts w:ascii="Times New Roman" w:eastAsiaTheme="minorEastAsia" w:hAnsi="Times New Roman" w:cs="Times New Roman"/>
      <w:szCs w:val="24"/>
      <w:lang w:eastAsia="en-GB"/>
    </w:rPr>
  </w:style>
  <w:style w:type="paragraph" w:customStyle="1" w:styleId="RGeneralH2">
    <w:name w:val="R General H2"/>
    <w:basedOn w:val="a3"/>
    <w:link w:val="RGeneralH2Char"/>
    <w:qFormat/>
    <w:rsid w:val="00B12EFF"/>
    <w:rPr>
      <w:i/>
      <w:color w:val="003399" w:themeColor="accent1"/>
      <w:sz w:val="30"/>
    </w:rPr>
  </w:style>
  <w:style w:type="character" w:customStyle="1" w:styleId="RGeneralH2Char">
    <w:name w:val="R General H2 Char"/>
    <w:basedOn w:val="a4"/>
    <w:link w:val="RGeneralH2"/>
    <w:rsid w:val="00B12EFF"/>
    <w:rPr>
      <w:b/>
      <w:i/>
      <w:color w:val="003399" w:themeColor="accent1"/>
      <w:sz w:val="30"/>
    </w:rPr>
  </w:style>
  <w:style w:type="paragraph" w:customStyle="1" w:styleId="DateandRecipient">
    <w:name w:val="Date and Recipient"/>
    <w:basedOn w:val="a"/>
    <w:rsid w:val="00F56B31"/>
    <w:pPr>
      <w:spacing w:before="600" w:after="0" w:line="240" w:lineRule="auto"/>
      <w:jc w:val="left"/>
    </w:pPr>
    <w:rPr>
      <w:rFonts w:eastAsiaTheme="minorEastAsia"/>
      <w:color w:val="404040" w:themeColor="text1" w:themeTint="BF"/>
      <w:sz w:val="19"/>
      <w:lang w:val="en-US"/>
    </w:rPr>
  </w:style>
  <w:style w:type="paragraph" w:styleId="af0">
    <w:name w:val="footnote text"/>
    <w:basedOn w:val="a"/>
    <w:link w:val="af1"/>
    <w:uiPriority w:val="99"/>
    <w:semiHidden/>
    <w:unhideWhenUsed/>
    <w:rsid w:val="00092258"/>
    <w:pPr>
      <w:spacing w:after="0" w:line="240" w:lineRule="auto"/>
      <w:jc w:val="left"/>
    </w:pPr>
    <w:rPr>
      <w:sz w:val="20"/>
      <w:szCs w:val="20"/>
    </w:rPr>
  </w:style>
  <w:style w:type="character" w:customStyle="1" w:styleId="af1">
    <w:name w:val="Текст сноски Знак"/>
    <w:basedOn w:val="a0"/>
    <w:link w:val="af0"/>
    <w:uiPriority w:val="99"/>
    <w:semiHidden/>
    <w:rsid w:val="00092258"/>
    <w:rPr>
      <w:sz w:val="20"/>
      <w:szCs w:val="20"/>
      <w:lang w:val="en-GB"/>
    </w:rPr>
  </w:style>
  <w:style w:type="character" w:styleId="af2">
    <w:name w:val="footnote reference"/>
    <w:basedOn w:val="a0"/>
    <w:uiPriority w:val="99"/>
    <w:semiHidden/>
    <w:unhideWhenUsed/>
    <w:rsid w:val="00092258"/>
    <w:rPr>
      <w:vertAlign w:val="superscript"/>
    </w:rPr>
  </w:style>
  <w:style w:type="paragraph" w:styleId="af3">
    <w:name w:val="List Paragraph"/>
    <w:basedOn w:val="a"/>
    <w:uiPriority w:val="34"/>
    <w:qFormat/>
    <w:rsid w:val="00092258"/>
    <w:pPr>
      <w:ind w:left="720"/>
      <w:contextualSpacing/>
    </w:pPr>
  </w:style>
  <w:style w:type="character" w:customStyle="1" w:styleId="UnresolvedMention1">
    <w:name w:val="Unresolved Mention1"/>
    <w:basedOn w:val="a0"/>
    <w:uiPriority w:val="99"/>
    <w:semiHidden/>
    <w:unhideWhenUsed/>
    <w:rsid w:val="00092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nterreg-danube.eu/RADAR"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4/relationships/chartEx" Target="charts/chartEx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 TargetMode="External"/><Relationship Id="rId2" Type="http://schemas.openxmlformats.org/officeDocument/2006/relationships/hyperlink" Target="http://www.eurorap.org/wp-content/uploads/Three-star-or-better-brochure_4th-proof.pdf" TargetMode="External"/><Relationship Id="rId1" Type="http://schemas.openxmlformats.org/officeDocument/2006/relationships/hyperlink" Target="http://www.eurorap.org/wp-content/uploads/Three-star-or-better-brochure_4th-proo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petric\Documents\RADAR_SEAFILE\Seafile\05%20RADAR%20templates\2_Final\20182609_Letterhead_Template_WP1.1.1_T_v1.0_%20NP.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Microsoft_Excel_Worksheet.xlsx"/></Relationships>
</file>

<file path=word/charts/_rels/chartEx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sr-Latn-RS" sz="1400" b="1" baseline="0"/>
              <a:t>Date colectate de către EuroRAP/iRAP Star Rating </a:t>
            </a:r>
            <a:r>
              <a:rPr lang="en-US" sz="1400" b="1" baseline="0"/>
              <a:t>[km]</a:t>
            </a:r>
          </a:p>
        </c:rich>
      </c:tx>
      <c:layout>
        <c:manualLayout>
          <c:xMode val="edge"/>
          <c:yMode val="edge"/>
          <c:x val="0.14180555555555555"/>
          <c:y val="2.380952380952380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EuroRAP/ Irap</c:v>
                </c:pt>
              </c:strCache>
            </c:strRef>
          </c:tx>
          <c:spPr>
            <a:solidFill>
              <a:schemeClr val="accent1"/>
            </a:solidFill>
            <a:ln>
              <a:noFill/>
            </a:ln>
            <a:effectLst/>
          </c:spPr>
          <c:invertIfNegative val="0"/>
          <c:dLbls>
            <c:dLbl>
              <c:idx val="0"/>
              <c:tx>
                <c:rich>
                  <a:bodyPr/>
                  <a:lstStyle/>
                  <a:p>
                    <a:r>
                      <a:rPr lang="en-US"/>
                      <a:t>4,200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E1-4C4C-AC3D-28545206AF37}"/>
                </c:ext>
              </c:extLst>
            </c:dLbl>
            <c:dLbl>
              <c:idx val="1"/>
              <c:tx>
                <c:rich>
                  <a:bodyPr/>
                  <a:lstStyle/>
                  <a:p>
                    <a:r>
                      <a:rPr lang="en-US"/>
                      <a:t>3,851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E1-4C4C-AC3D-28545206AF37}"/>
                </c:ext>
              </c:extLst>
            </c:dLbl>
            <c:dLbl>
              <c:idx val="2"/>
              <c:tx>
                <c:rich>
                  <a:bodyPr/>
                  <a:lstStyle/>
                  <a:p>
                    <a:r>
                      <a:rPr lang="en-US"/>
                      <a:t>3,000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E1-4C4C-AC3D-28545206AF37}"/>
                </c:ext>
              </c:extLst>
            </c:dLbl>
            <c:dLbl>
              <c:idx val="3"/>
              <c:tx>
                <c:rich>
                  <a:bodyPr/>
                  <a:lstStyle/>
                  <a:p>
                    <a:r>
                      <a:rPr lang="en-US"/>
                      <a:t>2,913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E1-4C4C-AC3D-28545206AF37}"/>
                </c:ext>
              </c:extLst>
            </c:dLbl>
            <c:dLbl>
              <c:idx val="4"/>
              <c:tx>
                <c:rich>
                  <a:bodyPr/>
                  <a:lstStyle/>
                  <a:p>
                    <a:r>
                      <a:rPr lang="en-US"/>
                      <a:t>2,500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E1-4C4C-AC3D-28545206AF37}"/>
                </c:ext>
              </c:extLst>
            </c:dLbl>
            <c:dLbl>
              <c:idx val="5"/>
              <c:tx>
                <c:rich>
                  <a:bodyPr/>
                  <a:lstStyle/>
                  <a:p>
                    <a:r>
                      <a:rPr lang="en-US"/>
                      <a:t>2,044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E1-4C4C-AC3D-28545206AF37}"/>
                </c:ext>
              </c:extLst>
            </c:dLbl>
            <c:dLbl>
              <c:idx val="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E1-4C4C-AC3D-28545206AF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SLOVENIA</c:v>
                </c:pt>
                <c:pt idx="1">
                  <c:v>CROATIA</c:v>
                </c:pt>
                <c:pt idx="2">
                  <c:v>SERBIA</c:v>
                </c:pt>
                <c:pt idx="3">
                  <c:v>HUNGARY</c:v>
                </c:pt>
                <c:pt idx="4">
                  <c:v>MOLDOVA</c:v>
                </c:pt>
                <c:pt idx="5">
                  <c:v>BIH</c:v>
                </c:pt>
                <c:pt idx="6">
                  <c:v> SLOVAKIA</c:v>
                </c:pt>
                <c:pt idx="7">
                  <c:v>BULGARIA </c:v>
                </c:pt>
                <c:pt idx="8">
                  <c:v>CZECH REPUBLIC</c:v>
                </c:pt>
                <c:pt idx="9">
                  <c:v>AUSTRIA</c:v>
                </c:pt>
              </c:strCache>
            </c:strRef>
          </c:cat>
          <c:val>
            <c:numRef>
              <c:f>Sheet1!$B$2:$B$11</c:f>
              <c:numCache>
                <c:formatCode>General</c:formatCode>
                <c:ptCount val="10"/>
                <c:pt idx="0">
                  <c:v>4200</c:v>
                </c:pt>
                <c:pt idx="1">
                  <c:v>3851</c:v>
                </c:pt>
                <c:pt idx="2">
                  <c:v>3000</c:v>
                </c:pt>
                <c:pt idx="3">
                  <c:v>2913</c:v>
                </c:pt>
                <c:pt idx="4">
                  <c:v>2500</c:v>
                </c:pt>
                <c:pt idx="5">
                  <c:v>2044</c:v>
                </c:pt>
                <c:pt idx="6">
                  <c:v>942</c:v>
                </c:pt>
                <c:pt idx="7">
                  <c:v>641</c:v>
                </c:pt>
                <c:pt idx="8">
                  <c:v>0</c:v>
                </c:pt>
                <c:pt idx="9">
                  <c:v>0</c:v>
                </c:pt>
              </c:numCache>
            </c:numRef>
          </c:val>
          <c:extLst>
            <c:ext xmlns:c16="http://schemas.microsoft.com/office/drawing/2014/chart" uri="{C3380CC4-5D6E-409C-BE32-E72D297353CC}">
              <c16:uniqueId val="{00000007-21E1-4C4C-AC3D-28545206AF37}"/>
            </c:ext>
          </c:extLst>
        </c:ser>
        <c:dLbls>
          <c:showLegendKey val="0"/>
          <c:showVal val="0"/>
          <c:showCatName val="0"/>
          <c:showSerName val="0"/>
          <c:showPercent val="0"/>
          <c:showBubbleSize val="0"/>
        </c:dLbls>
        <c:gapWidth val="150"/>
        <c:axId val="251912576"/>
        <c:axId val="251914112"/>
      </c:barChart>
      <c:catAx>
        <c:axId val="2519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51914112"/>
        <c:crosses val="autoZero"/>
        <c:auto val="1"/>
        <c:lblAlgn val="ctr"/>
        <c:lblOffset val="100"/>
        <c:noMultiLvlLbl val="0"/>
      </c:catAx>
      <c:valAx>
        <c:axId val="25191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 </a:t>
                </a:r>
                <a:r>
                  <a:rPr lang="en-US" sz="900" b="0" i="0" u="none" strike="noStrike" cap="all" baseline="0">
                    <a:effectLst/>
                  </a:rPr>
                  <a:t>[</a:t>
                </a:r>
                <a:r>
                  <a:rPr lang="sl-SI" cap="none"/>
                  <a:t>km</a:t>
                </a:r>
                <a:r>
                  <a:rPr lang="en-US" sz="900" b="0" i="0" u="none" strike="noStrike" cap="all" baseline="0">
                    <a:effectLst/>
                  </a:rPr>
                  <a:t>]</a:t>
                </a:r>
                <a:r>
                  <a:rPr lang="sl-SI" cap="none"/>
                  <a:t> </a:t>
                </a:r>
                <a:endParaRPr lang="en-GB"/>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12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en-GB" sz="1400" b="0" i="0" u="none" strike="noStrike" cap="none" normalizeH="0" baseline="0">
                <a:effectLst/>
              </a:rPr>
              <a:t>Accidentele rutiere raportate la un milion de locuitori pentru zona Dunării </a:t>
            </a:r>
            <a:r>
              <a:rPr lang="ro-RO" sz="1400" b="0" i="0" u="none" strike="noStrike" cap="none" normalizeH="0" baseline="0">
                <a:effectLst/>
              </a:rPr>
              <a:t>pentru 2017</a:t>
            </a:r>
            <a:endParaRPr lang="en-US" sz="1400" b="1" baseline="0"/>
          </a:p>
        </c:rich>
      </c:tx>
      <c:layout>
        <c:manualLayout>
          <c:xMode val="edge"/>
          <c:yMode val="edge"/>
          <c:x val="0.18095065850741915"/>
          <c:y val="2.6024723487312947E-2"/>
        </c:manualLayout>
      </c:layout>
      <c:overlay val="0"/>
      <c:spPr>
        <a:noFill/>
        <a:ln>
          <a:noFill/>
        </a:ln>
        <a:effectLst/>
      </c:spPr>
      <c:txPr>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Sheet1!$B$1</c:f>
              <c:strCache>
                <c:ptCount val="1"/>
                <c:pt idx="0">
                  <c:v>FATALITIES / MIO. POPULATION</c:v>
                </c:pt>
              </c:strCache>
            </c:strRef>
          </c:tx>
          <c:spPr>
            <a:solidFill>
              <a:schemeClr val="accent1"/>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2-4721-8410-72DE0FAE5AD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D2-4721-8410-72DE0FAE5AD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2-4721-8410-72DE0FAE5AD0}"/>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2-4721-8410-72DE0FAE5AD0}"/>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2-4721-8410-72DE0FAE5A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Sheet1!$A$2:$A$11</c:f>
              <c:strCache>
                <c:ptCount val="10"/>
                <c:pt idx="0">
                  <c:v>Slovakia</c:v>
                </c:pt>
                <c:pt idx="1">
                  <c:v>Austria</c:v>
                </c:pt>
                <c:pt idx="2">
                  <c:v>Czech Republic</c:v>
                </c:pt>
                <c:pt idx="3">
                  <c:v>Slovenia</c:v>
                </c:pt>
                <c:pt idx="4">
                  <c:v>Hungary</c:v>
                </c:pt>
                <c:pt idx="5">
                  <c:v>Moldova</c:v>
                </c:pt>
                <c:pt idx="6">
                  <c:v>Croatia</c:v>
                </c:pt>
                <c:pt idx="7">
                  <c:v>Serbia</c:v>
                </c:pt>
                <c:pt idx="8">
                  <c:v>Bosnia and Herzegovina</c:v>
                </c:pt>
                <c:pt idx="9">
                  <c:v>Bulgaria</c:v>
                </c:pt>
              </c:strCache>
            </c:strRef>
          </c:cat>
          <c:val>
            <c:numRef>
              <c:f>Sheet1!$B$2:$B$11</c:f>
              <c:numCache>
                <c:formatCode>#,#00</c:formatCode>
                <c:ptCount val="10"/>
                <c:pt idx="0">
                  <c:v>45.9</c:v>
                </c:pt>
                <c:pt idx="1">
                  <c:v>46.7</c:v>
                </c:pt>
                <c:pt idx="2">
                  <c:v>47.2</c:v>
                </c:pt>
                <c:pt idx="3">
                  <c:v>50.3</c:v>
                </c:pt>
                <c:pt idx="4">
                  <c:v>63.8</c:v>
                </c:pt>
                <c:pt idx="5">
                  <c:v>76.599999999999994</c:v>
                </c:pt>
                <c:pt idx="6">
                  <c:v>80.599999999999994</c:v>
                </c:pt>
                <c:pt idx="7">
                  <c:v>82.7</c:v>
                </c:pt>
                <c:pt idx="8">
                  <c:v>84.9</c:v>
                </c:pt>
                <c:pt idx="9">
                  <c:v>96.7</c:v>
                </c:pt>
              </c:numCache>
            </c:numRef>
          </c:val>
          <c:extLst>
            <c:ext xmlns:c16="http://schemas.microsoft.com/office/drawing/2014/chart" uri="{C3380CC4-5D6E-409C-BE32-E72D297353CC}">
              <c16:uniqueId val="{00000005-59D2-4721-8410-72DE0FAE5AD0}"/>
            </c:ext>
          </c:extLst>
        </c:ser>
        <c:dLbls>
          <c:showLegendKey val="0"/>
          <c:showVal val="0"/>
          <c:showCatName val="0"/>
          <c:showSerName val="0"/>
          <c:showPercent val="0"/>
          <c:showBubbleSize val="0"/>
        </c:dLbls>
        <c:gapWidth val="150"/>
        <c:axId val="233220352"/>
        <c:axId val="233222144"/>
      </c:barChart>
      <c:catAx>
        <c:axId val="23322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33222144"/>
        <c:crosses val="autoZero"/>
        <c:auto val="1"/>
        <c:lblAlgn val="ctr"/>
        <c:lblOffset val="100"/>
        <c:noMultiLvlLbl val="0"/>
      </c:catAx>
      <c:valAx>
        <c:axId val="23322214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220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latin typeface="+mj-lt"/>
              </a:rPr>
              <a:t>Accidentele rutiere raportate la un milion de locuitori</a:t>
            </a:r>
            <a:r>
              <a:rPr lang="ro-RO" sz="1400" b="1" i="0" u="none" strike="noStrike" baseline="0">
                <a:effectLst/>
                <a:latin typeface="+mj-lt"/>
              </a:rPr>
              <a:t> în lume </a:t>
            </a:r>
            <a:r>
              <a:rPr lang="sl-SI" sz="1400" b="1" i="0" u="none" strike="noStrike" baseline="0">
                <a:effectLst/>
                <a:latin typeface="+mj-lt"/>
              </a:rPr>
              <a:t>pentru 2016</a:t>
            </a:r>
            <a:endParaRPr lang="en-US"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Road fatalities per million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Africa</c:v>
                </c:pt>
                <c:pt idx="1">
                  <c:v>Southeast Asia</c:v>
                </c:pt>
                <c:pt idx="2">
                  <c:v>Eastern Mediterranean</c:v>
                </c:pt>
                <c:pt idx="3">
                  <c:v>Western Pacific </c:v>
                </c:pt>
                <c:pt idx="4">
                  <c:v>Americas</c:v>
                </c:pt>
                <c:pt idx="5">
                  <c:v>Danube Area</c:v>
                </c:pt>
                <c:pt idx="6">
                  <c:v>Europe</c:v>
                </c:pt>
              </c:strCache>
            </c:strRef>
          </c:cat>
          <c:val>
            <c:numRef>
              <c:f>Sheet1!$B$2:$B$8</c:f>
              <c:numCache>
                <c:formatCode>General</c:formatCode>
                <c:ptCount val="7"/>
                <c:pt idx="0">
                  <c:v>267.60000000000002</c:v>
                </c:pt>
                <c:pt idx="1">
                  <c:v>199.7</c:v>
                </c:pt>
                <c:pt idx="2">
                  <c:v>177.9</c:v>
                </c:pt>
                <c:pt idx="3">
                  <c:v>167.9</c:v>
                </c:pt>
                <c:pt idx="4">
                  <c:v>160.6</c:v>
                </c:pt>
                <c:pt idx="5">
                  <c:v>83.2</c:v>
                </c:pt>
                <c:pt idx="6">
                  <c:v>56.2</c:v>
                </c:pt>
              </c:numCache>
            </c:numRef>
          </c:val>
          <c:extLst>
            <c:ext xmlns:c16="http://schemas.microsoft.com/office/drawing/2014/chart" uri="{C3380CC4-5D6E-409C-BE32-E72D297353CC}">
              <c16:uniqueId val="{00000000-73D2-4320-B4B5-BB755857DBCC}"/>
            </c:ext>
          </c:extLst>
        </c:ser>
        <c:dLbls>
          <c:dLblPos val="outEnd"/>
          <c:showLegendKey val="0"/>
          <c:showVal val="1"/>
          <c:showCatName val="0"/>
          <c:showSerName val="0"/>
          <c:showPercent val="0"/>
          <c:showBubbleSize val="0"/>
        </c:dLbls>
        <c:gapWidth val="182"/>
        <c:axId val="653309000"/>
        <c:axId val="653309656"/>
      </c:barChart>
      <c:catAx>
        <c:axId val="65330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09656"/>
        <c:crosses val="autoZero"/>
        <c:auto val="1"/>
        <c:lblAlgn val="ctr"/>
        <c:lblOffset val="100"/>
        <c:noMultiLvlLbl val="0"/>
      </c:catAx>
      <c:valAx>
        <c:axId val="653309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0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Accidentele rutiere raportate la un milion de locuitori</a:t>
            </a:r>
            <a:r>
              <a:rPr lang="ro-RO" sz="1400" b="1" i="0" u="none" strike="noStrike" baseline="0">
                <a:effectLst/>
              </a:rPr>
              <a:t> în Olanda în 2018</a:t>
            </a:r>
            <a:endParaRPr lang="en-US" b="1"/>
          </a:p>
        </c:rich>
      </c:tx>
      <c:layout>
        <c:manualLayout>
          <c:xMode val="edge"/>
          <c:yMode val="edge"/>
          <c:x val="0.1460035108250439"/>
          <c:y val="4.403346543372963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Traffic deaths</c:v>
                </c:pt>
              </c:strCache>
            </c:strRef>
          </c:tx>
          <c:spPr>
            <a:solidFill>
              <a:schemeClr val="accent1"/>
            </a:solidFill>
            <a:ln w="19050">
              <a:solidFill>
                <a:schemeClr val="lt1"/>
              </a:solidFill>
            </a:ln>
            <a:effectLst/>
          </c:spPr>
          <c:invertIfNegative val="0"/>
          <c:cat>
            <c:strRef>
              <c:f>Sheet1!$A$2:$A$7</c:f>
              <c:strCache>
                <c:ptCount val="6"/>
                <c:pt idx="0">
                  <c:v>Bicycle</c:v>
                </c:pt>
                <c:pt idx="1">
                  <c:v>Passenger car </c:v>
                </c:pt>
                <c:pt idx="2">
                  <c:v>Pedestrian</c:v>
                </c:pt>
                <c:pt idx="3">
                  <c:v>Motorcycle </c:v>
                </c:pt>
                <c:pt idx="4">
                  <c:v>Moped/Light moped</c:v>
                </c:pt>
                <c:pt idx="5">
                  <c:v>Motorised disabled vehicle </c:v>
                </c:pt>
              </c:strCache>
            </c:strRef>
          </c:cat>
          <c:val>
            <c:numRef>
              <c:f>Sheet1!$B$2:$B$7</c:f>
              <c:numCache>
                <c:formatCode>General</c:formatCode>
                <c:ptCount val="6"/>
                <c:pt idx="0">
                  <c:v>12.1</c:v>
                </c:pt>
                <c:pt idx="1">
                  <c:v>11.8</c:v>
                </c:pt>
                <c:pt idx="2">
                  <c:v>3.4</c:v>
                </c:pt>
                <c:pt idx="3">
                  <c:v>3</c:v>
                </c:pt>
                <c:pt idx="4">
                  <c:v>2.4</c:v>
                </c:pt>
                <c:pt idx="5">
                  <c:v>1.5</c:v>
                </c:pt>
              </c:numCache>
            </c:numRef>
          </c:val>
          <c:extLst>
            <c:ext xmlns:c16="http://schemas.microsoft.com/office/drawing/2014/chart" uri="{C3380CC4-5D6E-409C-BE32-E72D297353CC}">
              <c16:uniqueId val="{00000000-C335-4C5F-AA14-7043D55C4BC7}"/>
            </c:ext>
          </c:extLst>
        </c:ser>
        <c:dLbls>
          <c:showLegendKey val="0"/>
          <c:showVal val="0"/>
          <c:showCatName val="0"/>
          <c:showSerName val="0"/>
          <c:showPercent val="0"/>
          <c:showBubbleSize val="0"/>
        </c:dLbls>
        <c:gapWidth val="150"/>
        <c:axId val="654219456"/>
        <c:axId val="654219784"/>
      </c:barChart>
      <c:valAx>
        <c:axId val="654219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19456"/>
        <c:crosses val="autoZero"/>
        <c:crossBetween val="between"/>
      </c:valAx>
      <c:catAx>
        <c:axId val="6542194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1978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Accidentele rutiere raportate la un milion de locuitori</a:t>
            </a:r>
            <a:r>
              <a:rPr lang="ro-RO" sz="1400" b="1" i="0" u="none" strike="noStrike" baseline="0">
                <a:effectLst/>
              </a:rPr>
              <a:t> în zona Dunării în 2017</a:t>
            </a:r>
            <a:endParaRPr lang="en-GB" b="1"/>
          </a:p>
        </c:rich>
      </c:tx>
      <c:layout>
        <c:manualLayout>
          <c:xMode val="edge"/>
          <c:yMode val="edge"/>
          <c:x val="0.11196503860000385"/>
          <c:y val="1.4976465554129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Vehicle Occupant Fatalities</c:v>
                </c:pt>
              </c:strCache>
            </c:strRef>
          </c:tx>
          <c:spPr>
            <a:solidFill>
              <a:schemeClr val="accent1"/>
            </a:solidFill>
            <a:ln>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Sheet1!$B$2:$B$11</c:f>
              <c:numCache>
                <c:formatCode>General</c:formatCode>
                <c:ptCount val="10"/>
                <c:pt idx="0">
                  <c:v>51.3</c:v>
                </c:pt>
                <c:pt idx="1">
                  <c:v>49.2</c:v>
                </c:pt>
                <c:pt idx="2">
                  <c:v>48.6</c:v>
                </c:pt>
                <c:pt idx="3">
                  <c:v>34.799999999999997</c:v>
                </c:pt>
                <c:pt idx="4">
                  <c:v>28.1</c:v>
                </c:pt>
                <c:pt idx="5">
                  <c:v>27.6</c:v>
                </c:pt>
                <c:pt idx="6">
                  <c:v>27.4</c:v>
                </c:pt>
                <c:pt idx="7">
                  <c:v>26</c:v>
                </c:pt>
                <c:pt idx="8">
                  <c:v>25.6</c:v>
                </c:pt>
                <c:pt idx="9">
                  <c:v>23.2</c:v>
                </c:pt>
              </c:numCache>
            </c:numRef>
          </c:val>
          <c:extLst>
            <c:ext xmlns:c16="http://schemas.microsoft.com/office/drawing/2014/chart" uri="{C3380CC4-5D6E-409C-BE32-E72D297353CC}">
              <c16:uniqueId val="{00000000-1072-42DD-AEFE-6D582180B3B1}"/>
            </c:ext>
          </c:extLst>
        </c:ser>
        <c:ser>
          <c:idx val="1"/>
          <c:order val="1"/>
          <c:tx>
            <c:strRef>
              <c:f>Sheet1!$C$1</c:f>
              <c:strCache>
                <c:ptCount val="1"/>
                <c:pt idx="0">
                  <c:v>Cyclist Fatalities</c:v>
                </c:pt>
              </c:strCache>
            </c:strRef>
          </c:tx>
          <c:spPr>
            <a:solidFill>
              <a:schemeClr val="accent2"/>
            </a:solidFill>
            <a:ln>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Sheet1!$C$2:$C$11</c:f>
              <c:numCache>
                <c:formatCode>General</c:formatCode>
                <c:ptCount val="10"/>
                <c:pt idx="0">
                  <c:v>2</c:v>
                </c:pt>
                <c:pt idx="1">
                  <c:v>5.6</c:v>
                </c:pt>
                <c:pt idx="2">
                  <c:v>6.9</c:v>
                </c:pt>
                <c:pt idx="3">
                  <c:v>3.4</c:v>
                </c:pt>
                <c:pt idx="4">
                  <c:v>8.3000000000000007</c:v>
                </c:pt>
                <c:pt idx="5">
                  <c:v>3.3</c:v>
                </c:pt>
                <c:pt idx="6">
                  <c:v>4.0999999999999996</c:v>
                </c:pt>
                <c:pt idx="7">
                  <c:v>3.1</c:v>
                </c:pt>
                <c:pt idx="8">
                  <c:v>5.3</c:v>
                </c:pt>
                <c:pt idx="9">
                  <c:v>3.6</c:v>
                </c:pt>
              </c:numCache>
            </c:numRef>
          </c:val>
          <c:extLst>
            <c:ext xmlns:c16="http://schemas.microsoft.com/office/drawing/2014/chart" uri="{C3380CC4-5D6E-409C-BE32-E72D297353CC}">
              <c16:uniqueId val="{00000001-1072-42DD-AEFE-6D582180B3B1}"/>
            </c:ext>
          </c:extLst>
        </c:ser>
        <c:ser>
          <c:idx val="2"/>
          <c:order val="2"/>
          <c:tx>
            <c:strRef>
              <c:f>Sheet1!$D$1</c:f>
              <c:strCache>
                <c:ptCount val="1"/>
                <c:pt idx="0">
                  <c:v>Pedestrian Fatalities</c:v>
                </c:pt>
              </c:strCache>
            </c:strRef>
          </c:tx>
          <c:spPr>
            <a:solidFill>
              <a:schemeClr val="accent3"/>
            </a:solidFill>
            <a:ln w="25400">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Sheet1!$D$2:$D$11</c:f>
              <c:numCache>
                <c:formatCode>General</c:formatCode>
                <c:ptCount val="10"/>
                <c:pt idx="0">
                  <c:v>20.5</c:v>
                </c:pt>
                <c:pt idx="1">
                  <c:v>13.6</c:v>
                </c:pt>
                <c:pt idx="2">
                  <c:v>20.100000000000001</c:v>
                </c:pt>
                <c:pt idx="3">
                  <c:v>34.5</c:v>
                </c:pt>
                <c:pt idx="4">
                  <c:v>17.399999999999999</c:v>
                </c:pt>
                <c:pt idx="5">
                  <c:v>9</c:v>
                </c:pt>
                <c:pt idx="6">
                  <c:v>9.5</c:v>
                </c:pt>
                <c:pt idx="7">
                  <c:v>22.3</c:v>
                </c:pt>
                <c:pt idx="8">
                  <c:v>4.8</c:v>
                </c:pt>
                <c:pt idx="9">
                  <c:v>8.4</c:v>
                </c:pt>
              </c:numCache>
            </c:numRef>
          </c:val>
          <c:extLst>
            <c:ext xmlns:c16="http://schemas.microsoft.com/office/drawing/2014/chart" uri="{C3380CC4-5D6E-409C-BE32-E72D297353CC}">
              <c16:uniqueId val="{00000002-1072-42DD-AEFE-6D582180B3B1}"/>
            </c:ext>
          </c:extLst>
        </c:ser>
        <c:ser>
          <c:idx val="3"/>
          <c:order val="3"/>
          <c:tx>
            <c:strRef>
              <c:f>Sheet1!$E$1</c:f>
              <c:strCache>
                <c:ptCount val="1"/>
                <c:pt idx="0">
                  <c:v>Motrcycle Fatalities</c:v>
                </c:pt>
              </c:strCache>
            </c:strRef>
          </c:tx>
          <c:spPr>
            <a:solidFill>
              <a:schemeClr val="accent4"/>
            </a:solidFill>
            <a:ln w="25400">
              <a:noFill/>
            </a:ln>
            <a:effectLst/>
          </c:spPr>
          <c:invertIfNegative val="0"/>
          <c:cat>
            <c:strRef>
              <c:f>Sheet1!$A$2:$A$11</c:f>
              <c:strCache>
                <c:ptCount val="10"/>
                <c:pt idx="0">
                  <c:v>Bosnia and Herzegovina</c:v>
                </c:pt>
                <c:pt idx="1">
                  <c:v>Croatia</c:v>
                </c:pt>
                <c:pt idx="2">
                  <c:v>Serbia </c:v>
                </c:pt>
                <c:pt idx="3">
                  <c:v>Moldova</c:v>
                </c:pt>
                <c:pt idx="4">
                  <c:v>Hungary</c:v>
                </c:pt>
                <c:pt idx="5">
                  <c:v>Slovakia</c:v>
                </c:pt>
                <c:pt idx="6">
                  <c:v>Czech Republic</c:v>
                </c:pt>
                <c:pt idx="7">
                  <c:v>Bulgaria</c:v>
                </c:pt>
                <c:pt idx="8">
                  <c:v>Slovenia</c:v>
                </c:pt>
                <c:pt idx="9">
                  <c:v>Austria</c:v>
                </c:pt>
              </c:strCache>
            </c:strRef>
          </c:cat>
          <c:val>
            <c:numRef>
              <c:f>Sheet1!$E$2:$E$11</c:f>
              <c:numCache>
                <c:formatCode>General</c:formatCode>
                <c:ptCount val="10"/>
                <c:pt idx="0">
                  <c:v>2.6</c:v>
                </c:pt>
                <c:pt idx="1">
                  <c:v>12.2</c:v>
                </c:pt>
                <c:pt idx="2">
                  <c:v>6.7</c:v>
                </c:pt>
                <c:pt idx="3">
                  <c:v>3.9</c:v>
                </c:pt>
                <c:pt idx="4">
                  <c:v>6.2</c:v>
                </c:pt>
                <c:pt idx="5">
                  <c:v>4.8</c:v>
                </c:pt>
                <c:pt idx="6">
                  <c:v>5.9</c:v>
                </c:pt>
                <c:pt idx="7">
                  <c:v>5.8</c:v>
                </c:pt>
                <c:pt idx="8">
                  <c:v>14</c:v>
                </c:pt>
                <c:pt idx="9">
                  <c:v>9.4</c:v>
                </c:pt>
              </c:numCache>
            </c:numRef>
          </c:val>
          <c:extLst>
            <c:ext xmlns:c16="http://schemas.microsoft.com/office/drawing/2014/chart" uri="{C3380CC4-5D6E-409C-BE32-E72D297353CC}">
              <c16:uniqueId val="{00000003-1072-42DD-AEFE-6D582180B3B1}"/>
            </c:ext>
          </c:extLst>
        </c:ser>
        <c:dLbls>
          <c:showLegendKey val="0"/>
          <c:showVal val="0"/>
          <c:showCatName val="0"/>
          <c:showSerName val="0"/>
          <c:showPercent val="0"/>
          <c:showBubbleSize val="0"/>
        </c:dLbls>
        <c:gapWidth val="150"/>
        <c:axId val="728735664"/>
        <c:axId val="728735992"/>
      </c:barChart>
      <c:catAx>
        <c:axId val="7287356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35992"/>
        <c:crosses val="autoZero"/>
        <c:auto val="1"/>
        <c:lblAlgn val="ctr"/>
        <c:lblOffset val="100"/>
        <c:noMultiLvlLbl val="0"/>
      </c:catAx>
      <c:valAx>
        <c:axId val="728735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35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Sheet1!$A$2:$A$204</cx:f>
        <cx:lvl ptCount="203">
          <cx:pt idx="0">Algeria</cx:pt>
          <cx:pt idx="1">Angola</cx:pt>
          <cx:pt idx="2">Benin</cx:pt>
          <cx:pt idx="3">Botswana</cx:pt>
          <cx:pt idx="4">Burkina Faso</cx:pt>
          <cx:pt idx="5">Burundi</cx:pt>
          <cx:pt idx="6">Cameroon</cx:pt>
          <cx:pt idx="7">Cabo Verde</cx:pt>
          <cx:pt idx="8">Central African Republic</cx:pt>
          <cx:pt idx="9">Chad</cx:pt>
          <cx:pt idx="10">Comoros</cx:pt>
          <cx:pt idx="11">Congo</cx:pt>
          <cx:pt idx="12">Côte d'Ivoire</cx:pt>
          <cx:pt idx="13">Democratic Republic of the Congo</cx:pt>
          <cx:pt idx="14">Equatorial Guinea</cx:pt>
          <cx:pt idx="15">Eritrea</cx:pt>
          <cx:pt idx="16">Ethiopia</cx:pt>
          <cx:pt idx="17">Gabon</cx:pt>
          <cx:pt idx="18">Gambia</cx:pt>
          <cx:pt idx="19">Ghana</cx:pt>
          <cx:pt idx="20">Guinea</cx:pt>
          <cx:pt idx="21">Guinea-Bissau</cx:pt>
          <cx:pt idx="22">Kenya</cx:pt>
          <cx:pt idx="23">Lesotho</cx:pt>
          <cx:pt idx="24">Liberia</cx:pt>
          <cx:pt idx="25">Madagascar</cx:pt>
          <cx:pt idx="26">Malawi</cx:pt>
          <cx:pt idx="27">Mali</cx:pt>
          <cx:pt idx="28">Mauritania</cx:pt>
          <cx:pt idx="29">Mauritius</cx:pt>
          <cx:pt idx="30">Mozambique</cx:pt>
          <cx:pt idx="31">Namibia</cx:pt>
          <cx:pt idx="32">Niger</cx:pt>
          <cx:pt idx="33">Nigeria</cx:pt>
          <cx:pt idx="34">Rwanda</cx:pt>
          <cx:pt idx="35">Sao Tome and Principe</cx:pt>
          <cx:pt idx="36">Senegal</cx:pt>
          <cx:pt idx="37">Seychelles</cx:pt>
          <cx:pt idx="38">Sierra Leone</cx:pt>
          <cx:pt idx="39">South Africa</cx:pt>
          <cx:pt idx="40">Eswatini</cx:pt>
          <cx:pt idx="41">Togo</cx:pt>
          <cx:pt idx="42">Uganda</cx:pt>
          <cx:pt idx="43">United Republic of Tanzania</cx:pt>
          <cx:pt idx="44">Zambia</cx:pt>
          <cx:pt idx="45">Zimbabwe</cx:pt>
          <cx:pt idx="46">South Sudan</cx:pt>
          <cx:pt idx="47">Antigua and Barbuda</cx:pt>
          <cx:pt idx="48">Argentina</cx:pt>
          <cx:pt idx="49">Bahamas</cx:pt>
          <cx:pt idx="50">Barbados</cx:pt>
          <cx:pt idx="51">Belize</cx:pt>
          <cx:pt idx="52">Bolivia (Plurinational State of)</cx:pt>
          <cx:pt idx="53">Brazil</cx:pt>
          <cx:pt idx="54">Canada</cx:pt>
          <cx:pt idx="55">Chile</cx:pt>
          <cx:pt idx="56">Colombia</cx:pt>
          <cx:pt idx="57">Costa Rica</cx:pt>
          <cx:pt idx="58">Cuba</cx:pt>
          <cx:pt idx="59">Dominica</cx:pt>
          <cx:pt idx="60">Dominican Republic</cx:pt>
          <cx:pt idx="61">Ecuador</cx:pt>
          <cx:pt idx="62">El Salvador</cx:pt>
          <cx:pt idx="63">Grenada</cx:pt>
          <cx:pt idx="64">Guatemala</cx:pt>
          <cx:pt idx="65">Guyana</cx:pt>
          <cx:pt idx="66">Haiti</cx:pt>
          <cx:pt idx="67">Honduras</cx:pt>
          <cx:pt idx="68">Jamaica</cx:pt>
          <cx:pt idx="69">Mexico</cx:pt>
          <cx:pt idx="70">Nicaragua</cx:pt>
          <cx:pt idx="71">Panama</cx:pt>
          <cx:pt idx="72">Paraguay</cx:pt>
          <cx:pt idx="73">Peru</cx:pt>
          <cx:pt idx="74">Saint Lucia</cx:pt>
          <cx:pt idx="75">Saint Vincent and the Grenadines</cx:pt>
          <cx:pt idx="76">Suriname</cx:pt>
          <cx:pt idx="77">Trinidad and Tobago</cx:pt>
          <cx:pt idx="78">United States of America</cx:pt>
          <cx:pt idx="79">Uruguay</cx:pt>
          <cx:pt idx="80">Venezuela (Bolivarian Republic of)</cx:pt>
          <cx:pt idx="81">Bangladesh</cx:pt>
          <cx:pt idx="82">Bhutan</cx:pt>
          <cx:pt idx="83">Democratic People's Republic of Korea</cx:pt>
          <cx:pt idx="84">India</cx:pt>
          <cx:pt idx="85">Indonesia</cx:pt>
          <cx:pt idx="86">Maldives</cx:pt>
          <cx:pt idx="87">Myanmar</cx:pt>
          <cx:pt idx="88">Nepal</cx:pt>
          <cx:pt idx="89">Sri Lanka</cx:pt>
          <cx:pt idx="90">Thailand</cx:pt>
          <cx:pt idx="91">Timor-Leste</cx:pt>
          <cx:pt idx="92">Albania</cx:pt>
          <cx:pt idx="93">Andorra</cx:pt>
          <cx:pt idx="94">Armenia</cx:pt>
          <cx:pt idx="95">Austria</cx:pt>
          <cx:pt idx="96">Azerbaijan</cx:pt>
          <cx:pt idx="97">Belarus</cx:pt>
          <cx:pt idx="98">Belgium</cx:pt>
          <cx:pt idx="99">Bosnia and Herzegovina</cx:pt>
          <cx:pt idx="100">Bulgaria</cx:pt>
          <cx:pt idx="101">Croatia</cx:pt>
          <cx:pt idx="102">Cyprus</cx:pt>
          <cx:pt idx="103">Czechia</cx:pt>
          <cx:pt idx="104">Denmark</cx:pt>
          <cx:pt idx="105">Estonia</cx:pt>
          <cx:pt idx="106">Finland</cx:pt>
          <cx:pt idx="107">France</cx:pt>
          <cx:pt idx="108">Georgia</cx:pt>
          <cx:pt idx="109">Germany</cx:pt>
          <cx:pt idx="110">Greece</cx:pt>
          <cx:pt idx="111">Hungary</cx:pt>
          <cx:pt idx="112">Iceland</cx:pt>
          <cx:pt idx="113">Ireland</cx:pt>
          <cx:pt idx="114">Israel</cx:pt>
          <cx:pt idx="115">Italy</cx:pt>
          <cx:pt idx="116">Kazakhstan</cx:pt>
          <cx:pt idx="117">Kyrgyzstan</cx:pt>
          <cx:pt idx="118">Latvia</cx:pt>
          <cx:pt idx="119">Lithuania</cx:pt>
          <cx:pt idx="120">Luxembourg</cx:pt>
          <cx:pt idx="121">Malta</cx:pt>
          <cx:pt idx="122">Monaco</cx:pt>
          <cx:pt idx="123">Netherlands</cx:pt>
          <cx:pt idx="124">Norway</cx:pt>
          <cx:pt idx="125">Poland</cx:pt>
          <cx:pt idx="126">Portugal</cx:pt>
          <cx:pt idx="127">Republic of Moldova</cx:pt>
          <cx:pt idx="128">Romania</cx:pt>
          <cx:pt idx="129">Russian Federation</cx:pt>
          <cx:pt idx="130">San Marino</cx:pt>
          <cx:pt idx="131">Serbia</cx:pt>
          <cx:pt idx="132">Slovakia</cx:pt>
          <cx:pt idx="133">Slovenia</cx:pt>
          <cx:pt idx="134">Spain</cx:pt>
          <cx:pt idx="135">Sweden</cx:pt>
          <cx:pt idx="136">Switzerland</cx:pt>
          <cx:pt idx="137">Tajikistan</cx:pt>
          <cx:pt idx="138">Republic of North Macedonia</cx:pt>
          <cx:pt idx="139">Turkey</cx:pt>
          <cx:pt idx="140">Turkmenistan</cx:pt>
          <cx:pt idx="141">Ukraine</cx:pt>
          <cx:pt idx="142">United Kingdom of Great Britain and Northern Ireland</cx:pt>
          <cx:pt idx="143">Uzbekistan</cx:pt>
          <cx:pt idx="144">Montenegro</cx:pt>
          <cx:pt idx="145">Afghanistan</cx:pt>
          <cx:pt idx="146">Bahrain</cx:pt>
          <cx:pt idx="147">Djibouti</cx:pt>
          <cx:pt idx="148">Egypt</cx:pt>
          <cx:pt idx="149">Iran (Islamic Republic of)</cx:pt>
          <cx:pt idx="150">Iraq</cx:pt>
          <cx:pt idx="151">Jordan</cx:pt>
          <cx:pt idx="152">Kuwait</cx:pt>
          <cx:pt idx="153">Lebanon</cx:pt>
          <cx:pt idx="154">Libya</cx:pt>
          <cx:pt idx="155">Morocco</cx:pt>
          <cx:pt idx="156">Oman</cx:pt>
          <cx:pt idx="157">Pakistan</cx:pt>
          <cx:pt idx="158">Qatar</cx:pt>
          <cx:pt idx="159">Saudi Arabia</cx:pt>
          <cx:pt idx="160">Somalia</cx:pt>
          <cx:pt idx="161">Sudan</cx:pt>
          <cx:pt idx="162">Syrian Arab Republic</cx:pt>
          <cx:pt idx="163">Tunisia</cx:pt>
          <cx:pt idx="164">United Arab Emirates</cx:pt>
          <cx:pt idx="165">Yemen</cx:pt>
          <cx:pt idx="166">Australia</cx:pt>
          <cx:pt idx="167">Brunei Darussalam</cx:pt>
          <cx:pt idx="168">Cambodia</cx:pt>
          <cx:pt idx="169">China</cx:pt>
          <cx:pt idx="170">Cook Islands</cx:pt>
          <cx:pt idx="171">Fiji</cx:pt>
          <cx:pt idx="172">Japan</cx:pt>
          <cx:pt idx="173">Kiribati</cx:pt>
          <cx:pt idx="174">Lao People's Democratic Republic</cx:pt>
          <cx:pt idx="175">Malaysia</cx:pt>
          <cx:pt idx="176">Marshall Islands</cx:pt>
          <cx:pt idx="177">Micronesia (Federated States of)</cx:pt>
          <cx:pt idx="178">Mongolia</cx:pt>
          <cx:pt idx="179">New Zealand</cx:pt>
          <cx:pt idx="180">Palau</cx:pt>
          <cx:pt idx="181">Papua New Guinea</cx:pt>
          <cx:pt idx="182">Philippines</cx:pt>
          <cx:pt idx="183">Republic of Korea</cx:pt>
          <cx:pt idx="184">Samoa</cx:pt>
          <cx:pt idx="185">Singapore</cx:pt>
          <cx:pt idx="186">Solomon Islands</cx:pt>
          <cx:pt idx="187">Tonga</cx:pt>
          <cx:pt idx="188">Vanuatu</cx:pt>
          <cx:pt idx="189">Viet Nam</cx:pt>
          <cx:pt idx="190">Austria</cx:pt>
          <cx:pt idx="191">Bosnia and Herzegovina</cx:pt>
          <cx:pt idx="192">Bulgaria</cx:pt>
          <cx:pt idx="193">Croatia</cx:pt>
          <cx:pt idx="194">Czechia</cx:pt>
          <cx:pt idx="195">Hungary</cx:pt>
          <cx:pt idx="196">Republic of Moldova</cx:pt>
          <cx:pt idx="197">Romania</cx:pt>
          <cx:pt idx="198">Serbia</cx:pt>
          <cx:pt idx="199">Slovakia</cx:pt>
          <cx:pt idx="200">Slovenia</cx:pt>
          <cx:pt idx="201">Republic of North Macedonia</cx:pt>
          <cx:pt idx="202">Montenegro</cx:pt>
        </cx:lvl>
      </cx:strDim>
      <cx:numDim type="colorVal">
        <cx:f>Sheet1!$B$2:$B$204</cx:f>
        <cx:nf>Sheet1!$B$1</cx:nf>
        <cx:lvl ptCount="203" formatCode="General" name="FATALITIES / MIO. POPULATION">
          <cx:pt idx="0">238</cx:pt>
          <cx:pt idx="1">236</cx:pt>
          <cx:pt idx="2">275</cx:pt>
          <cx:pt idx="3">238</cx:pt>
          <cx:pt idx="4">305</cx:pt>
          <cx:pt idx="5">347</cx:pt>
          <cx:pt idx="6">301</cx:pt>
          <cx:pt idx="7">250</cx:pt>
          <cx:pt idx="8">336</cx:pt>
          <cx:pt idx="9">276</cx:pt>
          <cx:pt idx="10">265</cx:pt>
          <cx:pt idx="11">274</cx:pt>
          <cx:pt idx="12">236</cx:pt>
          <cx:pt idx="13">337</cx:pt>
          <cx:pt idx="14">246</cx:pt>
          <cx:pt idx="15">253</cx:pt>
          <cx:pt idx="16">267</cx:pt>
          <cx:pt idx="17">232</cx:pt>
          <cx:pt idx="18">297</cx:pt>
          <cx:pt idx="19">249</cx:pt>
          <cx:pt idx="20">282</cx:pt>
          <cx:pt idx="21">311</cx:pt>
          <cx:pt idx="22">278</cx:pt>
          <cx:pt idx="23">289</cx:pt>
          <cx:pt idx="24">359</cx:pt>
          <cx:pt idx="25">286</cx:pt>
          <cx:pt idx="26">310</cx:pt>
          <cx:pt idx="27">231</cx:pt>
          <cx:pt idx="28">247</cx:pt>
          <cx:pt idx="29">137</cx:pt>
          <cx:pt idx="30">301</cx:pt>
          <cx:pt idx="31">304</cx:pt>
          <cx:pt idx="32">262</cx:pt>
          <cx:pt idx="33">214</cx:pt>
          <cx:pt idx="34">297</cx:pt>
          <cx:pt idx="35">275</cx:pt>
          <cx:pt idx="36">234</cx:pt>
          <cx:pt idx="37">159</cx:pt>
          <cx:pt idx="38">273</cx:pt>
          <cx:pt idx="39">259</cx:pt>
          <cx:pt idx="40">269</cx:pt>
          <cx:pt idx="41">292</cx:pt>
          <cx:pt idx="42">290</cx:pt>
          <cx:pt idx="43">292</cx:pt>
          <cx:pt idx="44">247</cx:pt>
          <cx:pt idx="45">347</cx:pt>
          <cx:pt idx="46">299</cx:pt>
          <cx:pt idx="47">79</cx:pt>
          <cx:pt idx="48">140</cx:pt>
          <cx:pt idx="49">138</cx:pt>
          <cx:pt idx="50">56</cx:pt>
          <cx:pt idx="51">283</cx:pt>
          <cx:pt idx="52">155</cx:pt>
          <cx:pt idx="53">197</cx:pt>
          <cx:pt idx="54">58</cx:pt>
          <cx:pt idx="55">125</cx:pt>
          <cx:pt idx="56">185</cx:pt>
          <cx:pt idx="57">167</cx:pt>
          <cx:pt idx="58">85</cx:pt>
          <cx:pt idx="59">109</cx:pt>
          <cx:pt idx="60">346</cx:pt>
          <cx:pt idx="61">213</cx:pt>
          <cx:pt idx="62">222</cx:pt>
          <cx:pt idx="63">93</cx:pt>
          <cx:pt idx="64">166</cx:pt>
          <cx:pt idx="65">246</cx:pt>
          <cx:pt idx="66">151</cx:pt>
          <cx:pt idx="67">167</cx:pt>
          <cx:pt idx="68">136</cx:pt>
          <cx:pt idx="69">131</cx:pt>
          <cx:pt idx="70">153</cx:pt>
          <cx:pt idx="71">143</cx:pt>
          <cx:pt idx="72">227</cx:pt>
          <cx:pt idx="73">135</cx:pt>
          <cx:pt idx="74">354</cx:pt>
          <cx:pt idx="75">82</cx:pt>
          <cx:pt idx="76">145</cx:pt>
          <cx:pt idx="77">121</cx:pt>
          <cx:pt idx="78">124</cx:pt>
          <cx:pt idx="79">134</cx:pt>
          <cx:pt idx="80">337</cx:pt>
          <cx:pt idx="81">153</cx:pt>
          <cx:pt idx="82">174</cx:pt>
          <cx:pt idx="83">208</cx:pt>
          <cx:pt idx="84">226</cx:pt>
          <cx:pt idx="85">122</cx:pt>
          <cx:pt idx="86">9</cx:pt>
          <cx:pt idx="87">199</cx:pt>
          <cx:pt idx="88">159</cx:pt>
          <cx:pt idx="89">149</cx:pt>
          <cx:pt idx="90">327</cx:pt>
          <cx:pt idx="91">127</cx:pt>
          <cx:pt idx="92">136</cx:pt>
          <cx:pt idx="93">76</cx:pt>
          <cx:pt idx="94">171</cx:pt>
          <cx:pt idx="95">52</cx:pt>
          <cx:pt idx="96">87</cx:pt>
          <cx:pt idx="97">89</cx:pt>
          <cx:pt idx="98">58</cx:pt>
          <cx:pt idx="99">157</cx:pt>
          <cx:pt idx="100">102</cx:pt>
          <cx:pt idx="101">81</cx:pt>
          <cx:pt idx="102">51</cx:pt>
          <cx:pt idx="103">59</cx:pt>
          <cx:pt idx="104">40</cx:pt>
          <cx:pt idx="105">61</cx:pt>
          <cx:pt idx="106">47</cx:pt>
          <cx:pt idx="107">55</cx:pt>
          <cx:pt idx="108">153</cx:pt>
          <cx:pt idx="109">41</cx:pt>
          <cx:pt idx="110">92</cx:pt>
          <cx:pt idx="111">78</cx:pt>
          <cx:pt idx="112">66</cx:pt>
          <cx:pt idx="113">41</cx:pt>
          <cx:pt idx="114">42</cx:pt>
          <cx:pt idx="115">56</cx:pt>
          <cx:pt idx="116">176</cx:pt>
          <cx:pt idx="117">154</cx:pt>
          <cx:pt idx="118">93</cx:pt>
          <cx:pt idx="119">80</cx:pt>
          <cx:pt idx="120">63</cx:pt>
          <cx:pt idx="121">61</cx:pt>
          <cx:pt idx="122">0</cx:pt>
          <cx:pt idx="123">38</cx:pt>
          <cx:pt idx="124">27</cx:pt>
          <cx:pt idx="125">97</cx:pt>
          <cx:pt idx="126">74</cx:pt>
          <cx:pt idx="127">97</cx:pt>
          <cx:pt idx="128">103</cx:pt>
          <cx:pt idx="129">180</cx:pt>
          <cx:pt idx="130">0</cx:pt>
          <cx:pt idx="131">74</cx:pt>
          <cx:pt idx="132">61</cx:pt>
          <cx:pt idx="133">64</cx:pt>
          <cx:pt idx="134">41</cx:pt>
          <cx:pt idx="135">28</cx:pt>
          <cx:pt idx="136">27</cx:pt>
          <cx:pt idx="137">181</cx:pt>
          <cx:pt idx="138">64</cx:pt>
          <cx:pt idx="139">123</cx:pt>
          <cx:pt idx="140">145</cx:pt>
          <cx:pt idx="141">137</cx:pt>
          <cx:pt idx="142">31</cx:pt>
          <cx:pt idx="143">115</cx:pt>
          <cx:pt idx="144">107</cx:pt>
          <cx:pt idx="145">151</cx:pt>
          <cx:pt idx="146">80</cx:pt>
          <cx:pt idx="147">247</cx:pt>
          <cx:pt idx="148">97</cx:pt>
          <cx:pt idx="149">205</cx:pt>
          <cx:pt idx="150">207</cx:pt>
          <cx:pt idx="151">244</cx:pt>
          <cx:pt idx="152">176</cx:pt>
          <cx:pt idx="153">181</cx:pt>
          <cx:pt idx="154">261</cx:pt>
          <cx:pt idx="155">196</cx:pt>
          <cx:pt idx="156">161</cx:pt>
          <cx:pt idx="157">143</cx:pt>
          <cx:pt idx="158">93</cx:pt>
          <cx:pt idx="159">288</cx:pt>
          <cx:pt idx="160">271</cx:pt>
          <cx:pt idx="161">257</cx:pt>
          <cx:pt idx="162">265</cx:pt>
          <cx:pt idx="163">228</cx:pt>
          <cx:pt idx="164">181</cx:pt>
          <cx:pt idx="165">215</cx:pt>
          <cx:pt idx="166">56</cx:pt>
          <cx:pt idx="167">80</cx:pt>
          <cx:pt idx="168">178</cx:pt>
          <cx:pt idx="169">182</cx:pt>
          <cx:pt idx="170">173</cx:pt>
          <cx:pt idx="171">96</cx:pt>
          <cx:pt idx="172">41</cx:pt>
          <cx:pt idx="173">44</cx:pt>
          <cx:pt idx="174">166</cx:pt>
          <cx:pt idx="175">236</cx:pt>
          <cx:pt idx="176">57</cx:pt>
          <cx:pt idx="177">19</cx:pt>
          <cx:pt idx="178">165</cx:pt>
          <cx:pt idx="179">78</cx:pt>
          <cx:pt idx="180">47.800000000000004</cx:pt>
          <cx:pt idx="181">142</cx:pt>
          <cx:pt idx="182">123</cx:pt>
          <cx:pt idx="183">98</cx:pt>
          <cx:pt idx="184">113</cx:pt>
          <cx:pt idx="185">28</cx:pt>
          <cx:pt idx="186">174</cx:pt>
          <cx:pt idx="187">168</cx:pt>
          <cx:pt idx="188">159</cx:pt>
          <cx:pt idx="189">264</cx:pt>
          <cx:pt idx="190">52</cx:pt>
          <cx:pt idx="191">157</cx:pt>
          <cx:pt idx="192">102</cx:pt>
          <cx:pt idx="193">81</cx:pt>
          <cx:pt idx="194">59</cx:pt>
          <cx:pt idx="195">78</cx:pt>
          <cx:pt idx="196">97</cx:pt>
          <cx:pt idx="197">103</cx:pt>
          <cx:pt idx="198">74</cx:pt>
          <cx:pt idx="199">61</cx:pt>
          <cx:pt idx="200">64</cx:pt>
          <cx:pt idx="201">64</cx:pt>
          <cx:pt idx="202">107</cx:pt>
        </cx:lvl>
      </cx:numDim>
    </cx:data>
  </cx:chartData>
  <cx:chart>
    <cx:title pos="t" align="ctr" overlay="0">
      <cx:tx>
        <cx:rich>
          <a:bodyPr spcFirstLastPara="1" vertOverflow="ellipsis" horzOverflow="overflow" wrap="square" lIns="0" tIns="0" rIns="0" bIns="0" anchor="ctr" anchorCtr="1"/>
          <a:lstStyle/>
          <a:p>
            <a:pPr algn="ctr" rtl="0">
              <a:defRPr/>
            </a:pPr>
            <a:r>
              <a:rPr lang="sl-SI" sz="1400" b="1" i="0" u="none" strike="noStrike" baseline="0">
                <a:solidFill>
                  <a:sysClr val="windowText" lastClr="000000">
                    <a:lumMod val="65000"/>
                    <a:lumOff val="35000"/>
                  </a:sysClr>
                </a:solidFill>
                <a:latin typeface="Tw Cen MT"/>
              </a:rPr>
              <a:t>Road fatalities per million population in 2016</a:t>
            </a:r>
            <a:endParaRPr lang="en-US" sz="1400" b="1" i="0" u="none" strike="noStrike" baseline="0">
              <a:solidFill>
                <a:sysClr val="windowText" lastClr="000000">
                  <a:lumMod val="65000"/>
                  <a:lumOff val="35000"/>
                </a:sysClr>
              </a:solidFill>
              <a:latin typeface="Tw Cen MT"/>
            </a:endParaRPr>
          </a:p>
        </cx:rich>
      </cx:tx>
    </cx:title>
    <cx:plotArea>
      <cx:plotAreaRegion>
        <cx:series layoutId="regionMap" uniqueId="{38D2CDEF-52A0-4353-860D-9C47F664EDCC}">
          <cx:tx>
            <cx:txData>
              <cx:f/>
              <cx:v>FATALITIES / MIO. POPULATION</cx:v>
            </cx:txData>
          </cx:tx>
          <cx:dataId val="0"/>
          <cx:layoutPr>
            <cx:geography cultureLanguage="en-US" cultureRegion="SI" attribution="Powered by Bing">
              <cx:geoCache provider="{E9337A44-BEBE-4D9F-B70C-5C5E7DAFC167}">
                <cx:binary>7J3ZcuPYla5fRVE3bUccsjAPDldHiNSQypSyspLKtKtuFEyJRUIcQIKkBr5OX/VF3503qBc73wYJ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==</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Tw Cen MT"/>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Sheet1!$A$2:$A$11</cx:f>
        <cx:lvl ptCount="10">
          <cx:pt idx="0">Slovakia</cx:pt>
          <cx:pt idx="1">Austria</cx:pt>
          <cx:pt idx="2">Czech Republic</cx:pt>
          <cx:pt idx="3">Slovenia</cx:pt>
          <cx:pt idx="4">Hungary</cx:pt>
          <cx:pt idx="5">Moldova</cx:pt>
          <cx:pt idx="6">Croatia</cx:pt>
          <cx:pt idx="7">Serbia</cx:pt>
          <cx:pt idx="8">Bosnia and Herzegovina</cx:pt>
          <cx:pt idx="9">Bulgaria</cx:pt>
        </cx:lvl>
      </cx:strDim>
      <cx:numDim type="colorVal">
        <cx:f dir="row">Sheet1!$B$2:$B$11</cx:f>
        <cx:lvl ptCount="10" formatCode="General">
          <cx:pt idx="0">45.899999999999999</cx:pt>
          <cx:pt idx="1">46.700000000000003</cx:pt>
          <cx:pt idx="2">47.200000000000003</cx:pt>
          <cx:pt idx="3">50.299999999999997</cx:pt>
          <cx:pt idx="4">65.900000000000006</cx:pt>
          <cx:pt idx="5">76.599999999999994</cx:pt>
          <cx:pt idx="6">80.599999999999994</cx:pt>
          <cx:pt idx="7">82.700000000000003</cx:pt>
          <cx:pt idx="8">84.900000000000006</cx:pt>
          <cx:pt idx="9">96.700000000000003</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cap="none" spc="0" normalizeH="0" baseline="0">
                <a:solidFill>
                  <a:sysClr val="windowText" lastClr="000000">
                    <a:lumMod val="65000"/>
                    <a:lumOff val="35000"/>
                  </a:sysClr>
                </a:solidFill>
                <a:latin typeface="+mj-lt"/>
                <a:ea typeface="+mj-ea"/>
                <a:cs typeface="+mj-cs"/>
              </a:defRPr>
            </a:pPr>
            <a:r>
              <a:rPr kumimoji="0" lang="sr-Latn-RS" sz="1400" b="1" i="0" u="none" strike="noStrike" kern="1200" cap="none" spc="0" normalizeH="0" baseline="0" noProof="0">
                <a:ln>
                  <a:noFill/>
                </a:ln>
                <a:solidFill>
                  <a:sysClr val="windowText" lastClr="000000">
                    <a:lumMod val="65000"/>
                    <a:lumOff val="35000"/>
                  </a:sysClr>
                </a:solidFill>
                <a:effectLst/>
                <a:uLnTx/>
                <a:uFillTx/>
                <a:latin typeface="Tw Cen MT"/>
              </a:rPr>
              <a:t>Road fatalities per million population for </a:t>
            </a:r>
            <a:r>
              <a:rPr kumimoji="0" lang="de-DE" sz="1400" b="1" i="0" u="none" strike="noStrike" kern="1200" cap="none" spc="0" normalizeH="0" baseline="0" noProof="0">
                <a:ln>
                  <a:noFill/>
                </a:ln>
                <a:solidFill>
                  <a:sysClr val="windowText" lastClr="000000">
                    <a:lumMod val="65000"/>
                    <a:lumOff val="35000"/>
                  </a:sysClr>
                </a:solidFill>
                <a:effectLst/>
                <a:uLnTx/>
                <a:uFillTx/>
                <a:latin typeface="Tw Cen MT"/>
              </a:rPr>
              <a:t>the </a:t>
            </a:r>
            <a:r>
              <a:rPr kumimoji="0" lang="sr-Latn-RS" sz="1400" b="1" i="0" u="none" strike="noStrike" kern="1200" cap="none" spc="0" normalizeH="0" baseline="0" noProof="0">
                <a:ln>
                  <a:noFill/>
                </a:ln>
                <a:solidFill>
                  <a:sysClr val="windowText" lastClr="000000">
                    <a:lumMod val="65000"/>
                    <a:lumOff val="35000"/>
                  </a:sysClr>
                </a:solidFill>
                <a:effectLst/>
                <a:uLnTx/>
                <a:uFillTx/>
                <a:latin typeface="Tw Cen MT"/>
              </a:rPr>
              <a:t>Danube area</a:t>
            </a:r>
            <a:endParaRPr lang="en-US" sz="1400" b="1" baseline="0"/>
          </a:p>
        </cx:rich>
      </cx:tx>
    </cx:title>
    <cx:plotArea>
      <cx:plotAreaRegion>
        <cx:series layoutId="regionMap" uniqueId="{58AA6B78-7FAB-4888-AF1A-915B7E7C097D}">
          <cx:tx>
            <cx:txData>
              <cx:f>Sheet1!$B$1</cx:f>
              <cx:v>FATALITIES / MIO. POPULATION</cx:v>
            </cx:txData>
          </cx:tx>
          <cx:dataId val="0"/>
          <cx:layoutPr>
            <cx:geography cultureLanguage="en-US" cultureRegion="SI" attribution="Powered by Bing">
              <cx:geoCache provider="{E9337A44-BEBE-4D9F-B70C-5C5E7DAFC167}">
                <cx:binary>zHpZc942Eu1fSeX50iEWgsTUzFQNSH6bdsny9sKSZRkESRALwfXX31YSO44mk8lUpW6uq2xLJEEC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ADAR project">
      <a:dk1>
        <a:sysClr val="windowText" lastClr="000000"/>
      </a:dk1>
      <a:lt1>
        <a:sysClr val="window" lastClr="FFFFFF"/>
      </a:lt1>
      <a:dk2>
        <a:srgbClr val="44546A"/>
      </a:dk2>
      <a:lt2>
        <a:srgbClr val="E7E6E6"/>
      </a:lt2>
      <a:accent1>
        <a:srgbClr val="003399"/>
      </a:accent1>
      <a:accent2>
        <a:srgbClr val="9FAEE5"/>
      </a:accent2>
      <a:accent3>
        <a:srgbClr val="F26A25"/>
      </a:accent3>
      <a:accent4>
        <a:srgbClr val="44546A"/>
      </a:accent4>
      <a:accent5>
        <a:srgbClr val="B3B3B2"/>
      </a:accent5>
      <a:accent6>
        <a:srgbClr val="B3B3B2"/>
      </a:accent6>
      <a:hlink>
        <a:srgbClr val="003399"/>
      </a:hlink>
      <a:folHlink>
        <a:srgbClr val="E7E6E6"/>
      </a:folHlink>
    </a:clrScheme>
    <a:fontScheme name="Custom 2">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30F85-12EB-4CDD-B9D1-21FBBE77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20182609_Letterhead_Template_WP1.1.1_T_v1.0_ NP.dotx</Template>
  <TotalTime>305</TotalTime>
  <Pages>10</Pages>
  <Words>2558</Words>
  <Characters>14585</Characters>
  <Application>Microsoft Office Word</Application>
  <DocSecurity>0</DocSecurity>
  <Lines>121</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Deliverable X.Y.</vt:lpstr>
      <vt:lpstr>Deliverable X.Y.</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X.Y.</dc:title>
  <dc:subject/>
  <dc:creator>Nina Petrič</dc:creator>
  <cp:keywords/>
  <dc:description/>
  <cp:lastModifiedBy>STATION</cp:lastModifiedBy>
  <cp:revision>21</cp:revision>
  <dcterms:created xsi:type="dcterms:W3CDTF">2019-07-01T08:52:00Z</dcterms:created>
  <dcterms:modified xsi:type="dcterms:W3CDTF">2020-09-07T19:03:00Z</dcterms:modified>
</cp:coreProperties>
</file>